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29" w:rsidRDefault="008E6129" w:rsidP="00964245">
      <w:pPr>
        <w:spacing w:line="240" w:lineRule="atLeast"/>
        <w:ind w:firstLine="0"/>
        <w:jc w:val="center"/>
        <w:rPr>
          <w:b/>
          <w:bCs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alt="gerb" style="position:absolute;left:0;text-align:left;margin-left:153pt;margin-top:9pt;width:42.4pt;height:48.15pt;z-index:251657728;visibility:visible" wrapcoords="-379 0 -379 21262 21600 21262 21600 0 -379 0">
            <v:imagedata r:id="rId7" o:title=""/>
            <w10:wrap type="through"/>
          </v:shape>
        </w:pict>
      </w:r>
      <w:r>
        <w:rPr>
          <w:noProof/>
        </w:rPr>
        <w:pict>
          <v:shape id="_x0000_s1027" type="#_x0000_t75" style="position:absolute;left:0;text-align:left;margin-left:297pt;margin-top:9pt;width:44.5pt;height:53.8pt;z-index:251658752;visibility:visible;mso-wrap-edited:f">
            <v:imagedata r:id="rId8" o:title="" gain="93623f" blacklevel="1966f"/>
            <w10:wrap type="topAndBottom"/>
          </v:shape>
          <o:OLEObject Type="Embed" ProgID="Word.Picture.8" ShapeID="_x0000_s1027" DrawAspect="Content" ObjectID="_1572448525" r:id="rId9"/>
        </w:pict>
      </w:r>
      <w:r w:rsidRPr="0021581E">
        <w:rPr>
          <w:b/>
          <w:bCs/>
          <w:sz w:val="32"/>
          <w:szCs w:val="32"/>
        </w:rPr>
        <w:t>ЕВПАТОРИЙСКИЙ ГОРОДСКОЙ СОВЕТ</w:t>
      </w:r>
    </w:p>
    <w:p w:rsidR="008E6129" w:rsidRPr="0021581E" w:rsidRDefault="008E6129" w:rsidP="00964245">
      <w:pPr>
        <w:spacing w:line="240" w:lineRule="atLeast"/>
        <w:ind w:firstLine="0"/>
        <w:jc w:val="center"/>
        <w:rPr>
          <w:b/>
          <w:bCs/>
          <w:sz w:val="32"/>
          <w:szCs w:val="32"/>
        </w:rPr>
      </w:pPr>
      <w:r w:rsidRPr="0021581E">
        <w:rPr>
          <w:b/>
          <w:bCs/>
          <w:sz w:val="32"/>
          <w:szCs w:val="32"/>
        </w:rPr>
        <w:t>РЕСПУБЛИК</w:t>
      </w:r>
      <w:r>
        <w:rPr>
          <w:b/>
          <w:bCs/>
          <w:sz w:val="32"/>
          <w:szCs w:val="32"/>
        </w:rPr>
        <w:t xml:space="preserve">И </w:t>
      </w:r>
      <w:r w:rsidRPr="0021581E">
        <w:rPr>
          <w:b/>
          <w:bCs/>
          <w:sz w:val="32"/>
          <w:szCs w:val="32"/>
        </w:rPr>
        <w:t xml:space="preserve"> КРЫМ</w:t>
      </w:r>
      <w:r w:rsidRPr="0021581E">
        <w:rPr>
          <w:b/>
          <w:bCs/>
          <w:sz w:val="32"/>
          <w:szCs w:val="32"/>
        </w:rPr>
        <w:br/>
        <w:t>Р Е Ш Е Н И Е</w:t>
      </w:r>
    </w:p>
    <w:p w:rsidR="008E6129" w:rsidRPr="0021581E" w:rsidRDefault="008E6129" w:rsidP="0021581E">
      <w:pPr>
        <w:spacing w:line="240" w:lineRule="auto"/>
        <w:ind w:firstLine="0"/>
        <w:jc w:val="center"/>
        <w:rPr>
          <w:b/>
          <w:bCs/>
          <w:sz w:val="32"/>
          <w:szCs w:val="32"/>
        </w:rPr>
      </w:pPr>
      <w:r w:rsidRPr="0021581E">
        <w:rPr>
          <w:b/>
          <w:bCs/>
          <w:sz w:val="32"/>
          <w:szCs w:val="32"/>
          <w:lang w:val="en-US"/>
        </w:rPr>
        <w:t>I</w:t>
      </w:r>
      <w:r w:rsidRPr="0021581E">
        <w:rPr>
          <w:b/>
          <w:bCs/>
          <w:sz w:val="32"/>
          <w:szCs w:val="32"/>
        </w:rPr>
        <w:t xml:space="preserve"> созыв</w:t>
      </w:r>
    </w:p>
    <w:p w:rsidR="008E6129" w:rsidRPr="00647FC8" w:rsidRDefault="008E6129" w:rsidP="0021581E">
      <w:pPr>
        <w:spacing w:line="240" w:lineRule="auto"/>
        <w:ind w:firstLine="0"/>
        <w:jc w:val="center"/>
        <w:rPr>
          <w:sz w:val="32"/>
          <w:szCs w:val="32"/>
        </w:rPr>
      </w:pPr>
      <w:r w:rsidRPr="00647FC8">
        <w:rPr>
          <w:sz w:val="32"/>
          <w:szCs w:val="32"/>
        </w:rPr>
        <w:t xml:space="preserve">Сессия </w:t>
      </w:r>
      <w:r w:rsidRPr="00647FC8">
        <w:rPr>
          <w:sz w:val="32"/>
          <w:szCs w:val="32"/>
          <w:u w:val="single"/>
        </w:rPr>
        <w:t>№66</w:t>
      </w:r>
    </w:p>
    <w:p w:rsidR="008E6129" w:rsidRPr="0021581E" w:rsidRDefault="008E6129" w:rsidP="0021581E">
      <w:pPr>
        <w:spacing w:line="240" w:lineRule="auto"/>
        <w:ind w:firstLine="0"/>
        <w:jc w:val="left"/>
        <w:rPr>
          <w:b/>
          <w:bCs/>
          <w:sz w:val="24"/>
          <w:szCs w:val="24"/>
        </w:rPr>
      </w:pPr>
      <w:r w:rsidRPr="00647FC8">
        <w:rPr>
          <w:u w:val="single"/>
        </w:rPr>
        <w:t>15.11.2017</w:t>
      </w:r>
      <w:r w:rsidRPr="006561B1">
        <w:t xml:space="preserve"> </w:t>
      </w:r>
      <w:r>
        <w:t xml:space="preserve">                                         </w:t>
      </w:r>
      <w:r w:rsidRPr="0021581E">
        <w:t xml:space="preserve">г. Евпатория                         </w:t>
      </w:r>
      <w:r>
        <w:t xml:space="preserve">           </w:t>
      </w:r>
      <w:r w:rsidRPr="0021581E">
        <w:t xml:space="preserve">   </w:t>
      </w:r>
      <w:bookmarkStart w:id="0" w:name="_GoBack"/>
      <w:bookmarkEnd w:id="0"/>
      <w:r w:rsidRPr="00647FC8">
        <w:rPr>
          <w:u w:val="single"/>
        </w:rPr>
        <w:t>№ 1-66/8</w:t>
      </w:r>
      <w:r w:rsidRPr="0021581E">
        <w:rPr>
          <w:sz w:val="36"/>
          <w:szCs w:val="36"/>
        </w:rPr>
        <w:br/>
      </w:r>
    </w:p>
    <w:p w:rsidR="008E6129" w:rsidRPr="0021581E" w:rsidRDefault="008E6129" w:rsidP="0021581E">
      <w:pPr>
        <w:spacing w:line="240" w:lineRule="auto"/>
        <w:ind w:right="4818" w:firstLine="0"/>
        <w:rPr>
          <w:b/>
          <w:bCs/>
          <w:sz w:val="24"/>
          <w:szCs w:val="24"/>
        </w:rPr>
      </w:pPr>
      <w:r w:rsidRPr="0021581E">
        <w:rPr>
          <w:b/>
          <w:bCs/>
          <w:sz w:val="24"/>
          <w:szCs w:val="24"/>
        </w:rPr>
        <w:t>О результатах экспертно-аналитического мероприятия Контрольно-счетного органа – Контрольно-счетной палаты городского округа Евпатория Республики Крым</w:t>
      </w:r>
    </w:p>
    <w:p w:rsidR="008E6129" w:rsidRPr="0021581E" w:rsidRDefault="008E6129" w:rsidP="0021581E">
      <w:pPr>
        <w:spacing w:line="240" w:lineRule="auto"/>
        <w:ind w:right="4818" w:firstLine="0"/>
        <w:rPr>
          <w:b/>
          <w:bCs/>
          <w:sz w:val="24"/>
          <w:szCs w:val="24"/>
        </w:rPr>
      </w:pPr>
    </w:p>
    <w:p w:rsidR="008E6129" w:rsidRPr="0021581E" w:rsidRDefault="008E6129" w:rsidP="0021581E">
      <w:pPr>
        <w:spacing w:line="240" w:lineRule="auto"/>
        <w:ind w:firstLine="851"/>
        <w:rPr>
          <w:sz w:val="24"/>
          <w:szCs w:val="24"/>
        </w:rPr>
      </w:pPr>
      <w:r w:rsidRPr="0021581E">
        <w:rPr>
          <w:sz w:val="24"/>
          <w:szCs w:val="24"/>
        </w:rPr>
        <w:t xml:space="preserve">В соответствии со статьями 35, 38 Федерального закона от 06.10.2003 № 131-ФЗ «Об общих принципах организации местного самоуправления в Российской Федерации», Федеральным законом от 07.02.2011 № 6-ФЗ «Об общих принципах организации и деятельности контрольно-счетных органов субъектов Российской Федерации и муниципальных образований», ч.1 ст. 1 Положения о Контрольно-счетном органе – Контрольно-счетной палате городского округа Евпатория Республики Крым, утвержденного решением Евпаторийского городского совета Республики Крым от 29.04.2016 № 1-34/7, заслушав информацию председателя Контрольно-счетного органа – Контрольно-счетной палаты городского округа Евпатория Республики Крым о проведенном экспертно-аналитическом мероприятии, рассмотрев заключение о результатах экспертно-аналитического мероприятия «Финансово-экономическая экспертиза муниципальной программы «Управление муниципальным имуществом городского округа Евпатория Республики Крым на 2016-2018 годы» и контроль ее исполнения за 2016 год», утвержденное распоряжением председателя КСП ГО Евпатория РК от 01.11.2017 № 01-23/76, </w:t>
      </w:r>
    </w:p>
    <w:p w:rsidR="008E6129" w:rsidRPr="0021581E" w:rsidRDefault="008E6129" w:rsidP="0021581E">
      <w:pPr>
        <w:spacing w:line="240" w:lineRule="auto"/>
        <w:ind w:firstLine="0"/>
        <w:jc w:val="left"/>
        <w:rPr>
          <w:sz w:val="24"/>
          <w:szCs w:val="24"/>
        </w:rPr>
      </w:pPr>
    </w:p>
    <w:p w:rsidR="008E6129" w:rsidRPr="0021581E" w:rsidRDefault="008E6129" w:rsidP="0021581E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21581E">
        <w:rPr>
          <w:sz w:val="24"/>
          <w:szCs w:val="24"/>
        </w:rPr>
        <w:t xml:space="preserve">городской совет </w:t>
      </w:r>
      <w:r w:rsidRPr="0021581E">
        <w:rPr>
          <w:b/>
          <w:bCs/>
          <w:sz w:val="24"/>
          <w:szCs w:val="24"/>
        </w:rPr>
        <w:t>РЕШИЛ</w:t>
      </w:r>
      <w:r w:rsidRPr="0021581E">
        <w:rPr>
          <w:sz w:val="24"/>
          <w:szCs w:val="24"/>
        </w:rPr>
        <w:t>:</w:t>
      </w:r>
    </w:p>
    <w:p w:rsidR="008E6129" w:rsidRPr="0021581E" w:rsidRDefault="008E6129" w:rsidP="0021581E">
      <w:pPr>
        <w:spacing w:line="240" w:lineRule="auto"/>
        <w:ind w:firstLine="0"/>
        <w:jc w:val="left"/>
        <w:rPr>
          <w:b/>
          <w:bCs/>
          <w:sz w:val="24"/>
          <w:szCs w:val="24"/>
        </w:rPr>
      </w:pPr>
    </w:p>
    <w:p w:rsidR="008E6129" w:rsidRPr="0021581E" w:rsidRDefault="008E6129" w:rsidP="0021581E">
      <w:pPr>
        <w:spacing w:line="240" w:lineRule="auto"/>
        <w:ind w:firstLine="851"/>
        <w:rPr>
          <w:sz w:val="24"/>
          <w:szCs w:val="24"/>
        </w:rPr>
      </w:pPr>
      <w:r w:rsidRPr="0021581E">
        <w:rPr>
          <w:sz w:val="24"/>
          <w:szCs w:val="24"/>
        </w:rPr>
        <w:t>1. Признать результаты реализации за 2016 год муниципальной программы «Управление муниципальным имуществом городского округа Евпатория Республики Крым на 2016-2018 годы» неудовлетворительными.</w:t>
      </w:r>
    </w:p>
    <w:p w:rsidR="008E6129" w:rsidRPr="0021581E" w:rsidRDefault="008E6129" w:rsidP="0021581E">
      <w:pPr>
        <w:spacing w:line="240" w:lineRule="auto"/>
        <w:ind w:firstLine="851"/>
        <w:rPr>
          <w:sz w:val="24"/>
          <w:szCs w:val="24"/>
        </w:rPr>
      </w:pPr>
      <w:r w:rsidRPr="0021581E">
        <w:rPr>
          <w:sz w:val="24"/>
          <w:szCs w:val="24"/>
        </w:rPr>
        <w:t>2. Обязать администрацию города Евпатории Республики Крым рассмотреть выводы, изложенные в заключении КСП ГО Евпатория РК о результатах экспертно-аналитического мероприятия «Финансово-экономическая экспертиза муниципальной программы «Управление муниципальным имуществом городского округа Евпатория Республики Крым на 2016-2018 годы» и контроль ее исполнения за 2016 год» и в течение 15 (пятнадцати) календарных дней принять действенные меры по оптимизации положений муниципальной программы, отчитаться о принятых мерах перед Евпаторийским городским советом Республики Крым.</w:t>
      </w:r>
    </w:p>
    <w:p w:rsidR="008E6129" w:rsidRPr="0021581E" w:rsidRDefault="008E6129" w:rsidP="0021581E">
      <w:pPr>
        <w:spacing w:line="240" w:lineRule="auto"/>
        <w:ind w:firstLine="851"/>
        <w:rPr>
          <w:sz w:val="24"/>
          <w:szCs w:val="24"/>
        </w:rPr>
      </w:pPr>
      <w:r w:rsidRPr="0021581E">
        <w:rPr>
          <w:sz w:val="24"/>
          <w:szCs w:val="24"/>
        </w:rPr>
        <w:t>3. Настоящее решение вступает в силу со дня его принятия и подлежит обнародованию на официальном сайте Правительства Республики Крым – http://rk.gov.ru в разделе: муниципальные образования, подраздел – Евпатория, а также на официальном сайте муниципального образования городской округ Евпатория Республики Крым – http://admin.my-evp.ru в разделе Документы, подраздел – Документы городского совета в информационно-телекоммуникационной сети общего пользования.</w:t>
      </w:r>
    </w:p>
    <w:p w:rsidR="008E6129" w:rsidRPr="0021581E" w:rsidRDefault="008E6129" w:rsidP="0021581E">
      <w:pPr>
        <w:spacing w:line="240" w:lineRule="auto"/>
        <w:ind w:firstLine="851"/>
        <w:rPr>
          <w:b/>
          <w:bCs/>
          <w:sz w:val="24"/>
          <w:szCs w:val="24"/>
        </w:rPr>
      </w:pPr>
      <w:r w:rsidRPr="0021581E">
        <w:rPr>
          <w:sz w:val="24"/>
          <w:szCs w:val="24"/>
        </w:rPr>
        <w:t>4. Контроль за исполнением настоящего решения возложить на комитет Евпаторийского городского совета по вопросам нормотворческой деятельности, регламента, депутатской этики, связям с общественностью, взаимодействию с правоохранительными органами, информационной политике, межнациональным отношениям, местному самоуправлению, противодействия коррупции.</w:t>
      </w:r>
    </w:p>
    <w:p w:rsidR="008E6129" w:rsidRPr="0021581E" w:rsidRDefault="008E6129" w:rsidP="0021581E">
      <w:pPr>
        <w:widowControl w:val="0"/>
        <w:tabs>
          <w:tab w:val="left" w:pos="709"/>
        </w:tabs>
        <w:autoSpaceDE w:val="0"/>
        <w:autoSpaceDN w:val="0"/>
        <w:adjustRightInd w:val="0"/>
        <w:spacing w:before="720" w:line="240" w:lineRule="auto"/>
        <w:ind w:firstLine="0"/>
        <w:rPr>
          <w:b/>
          <w:bCs/>
          <w:sz w:val="24"/>
          <w:szCs w:val="24"/>
        </w:rPr>
      </w:pPr>
      <w:r w:rsidRPr="0021581E">
        <w:rPr>
          <w:b/>
          <w:bCs/>
          <w:sz w:val="24"/>
          <w:szCs w:val="24"/>
        </w:rPr>
        <w:t xml:space="preserve">Председатель </w:t>
      </w:r>
    </w:p>
    <w:p w:rsidR="008E6129" w:rsidRPr="0021581E" w:rsidRDefault="008E6129" w:rsidP="0021581E">
      <w:pPr>
        <w:widowControl w:val="0"/>
        <w:tabs>
          <w:tab w:val="left" w:pos="709"/>
        </w:tabs>
        <w:autoSpaceDE w:val="0"/>
        <w:autoSpaceDN w:val="0"/>
        <w:adjustRightInd w:val="0"/>
        <w:spacing w:line="240" w:lineRule="auto"/>
        <w:ind w:firstLine="0"/>
        <w:rPr>
          <w:b/>
          <w:bCs/>
          <w:sz w:val="24"/>
          <w:szCs w:val="24"/>
        </w:rPr>
      </w:pPr>
      <w:r w:rsidRPr="0021581E">
        <w:rPr>
          <w:b/>
          <w:bCs/>
          <w:sz w:val="24"/>
          <w:szCs w:val="24"/>
        </w:rPr>
        <w:t>Евпаторийского городского совета                                                             О.В. Харитоненко</w:t>
      </w:r>
    </w:p>
    <w:p w:rsidR="008E6129" w:rsidRPr="0021581E" w:rsidRDefault="008E6129" w:rsidP="0021581E">
      <w:pPr>
        <w:widowControl w:val="0"/>
        <w:autoSpaceDE w:val="0"/>
        <w:autoSpaceDN w:val="0"/>
        <w:adjustRightInd w:val="0"/>
        <w:spacing w:line="240" w:lineRule="auto"/>
        <w:ind w:firstLine="0"/>
        <w:rPr>
          <w:b/>
          <w:bCs/>
          <w:sz w:val="20"/>
          <w:szCs w:val="20"/>
        </w:rPr>
      </w:pPr>
    </w:p>
    <w:p w:rsidR="008E6129" w:rsidRDefault="008E6129" w:rsidP="00127C35">
      <w:pPr>
        <w:ind w:firstLine="0"/>
        <w:rPr>
          <w:b/>
          <w:bCs/>
        </w:rPr>
      </w:pPr>
    </w:p>
    <w:p w:rsidR="008E6129" w:rsidRDefault="008E6129" w:rsidP="00127C35">
      <w:pPr>
        <w:ind w:firstLine="0"/>
        <w:rPr>
          <w:b/>
          <w:bCs/>
        </w:rPr>
      </w:pPr>
    </w:p>
    <w:p w:rsidR="008E6129" w:rsidRDefault="008E6129" w:rsidP="00127C35">
      <w:pPr>
        <w:ind w:firstLine="0"/>
        <w:rPr>
          <w:b/>
          <w:bCs/>
        </w:rPr>
      </w:pPr>
    </w:p>
    <w:p w:rsidR="008E6129" w:rsidRPr="0021581E" w:rsidRDefault="008E6129" w:rsidP="0021581E">
      <w:pPr>
        <w:spacing w:line="240" w:lineRule="auto"/>
        <w:ind w:firstLine="0"/>
        <w:jc w:val="center"/>
        <w:rPr>
          <w:sz w:val="26"/>
          <w:szCs w:val="26"/>
        </w:rPr>
      </w:pPr>
      <w:r w:rsidRPr="0021581E">
        <w:rPr>
          <w:b/>
          <w:bCs/>
          <w:sz w:val="20"/>
          <w:szCs w:val="20"/>
        </w:rPr>
        <w:br w:type="page"/>
      </w:r>
    </w:p>
    <w:p w:rsidR="008E6129" w:rsidRPr="0021581E" w:rsidRDefault="008E6129" w:rsidP="0021581E">
      <w:pPr>
        <w:widowControl w:val="0"/>
        <w:autoSpaceDE w:val="0"/>
        <w:autoSpaceDN w:val="0"/>
        <w:adjustRightInd w:val="0"/>
        <w:spacing w:line="240" w:lineRule="auto"/>
        <w:ind w:firstLine="0"/>
        <w:rPr>
          <w:b/>
          <w:bCs/>
          <w:sz w:val="20"/>
          <w:szCs w:val="20"/>
        </w:rPr>
      </w:pPr>
    </w:p>
    <w:p w:rsidR="008E6129" w:rsidRDefault="008E6129" w:rsidP="0077519E">
      <w:pPr>
        <w:widowControl w:val="0"/>
        <w:spacing w:line="240" w:lineRule="auto"/>
        <w:ind w:firstLine="0"/>
        <w:jc w:val="center"/>
        <w:rPr>
          <w:b/>
          <w:bCs/>
          <w:color w:val="000000"/>
        </w:rPr>
      </w:pPr>
      <w:r>
        <w:rPr>
          <w:noProof/>
        </w:rPr>
        <w:pict>
          <v:shape id="_x0000_s1028" type="#_x0000_t75" style="position:absolute;left:0;text-align:left;margin-left:218.1pt;margin-top:0;width:44.5pt;height:53.8pt;z-index:251656704;visibility:visible;mso-wrap-edited:f">
            <v:imagedata r:id="rId8" o:title="" gain="93623f" blacklevel="1966f"/>
            <w10:wrap type="topAndBottom"/>
          </v:shape>
          <o:OLEObject Type="Embed" ProgID="Word.Picture.8" ShapeID="_x0000_s1028" DrawAspect="Content" ObjectID="_1572448526" r:id="rId10"/>
        </w:pict>
      </w:r>
    </w:p>
    <w:p w:rsidR="008E6129" w:rsidRPr="00472F97" w:rsidRDefault="008E6129" w:rsidP="0077519E">
      <w:pPr>
        <w:widowControl w:val="0"/>
        <w:spacing w:line="240" w:lineRule="auto"/>
        <w:ind w:firstLine="0"/>
        <w:jc w:val="center"/>
        <w:rPr>
          <w:b/>
          <w:bCs/>
          <w:color w:val="000000"/>
        </w:rPr>
      </w:pPr>
      <w:r w:rsidRPr="00472F97">
        <w:rPr>
          <w:b/>
          <w:bCs/>
          <w:color w:val="000000"/>
        </w:rPr>
        <w:t>Контрольно</w:t>
      </w:r>
      <w:r>
        <w:rPr>
          <w:b/>
          <w:bCs/>
          <w:color w:val="000000"/>
        </w:rPr>
        <w:t>-</w:t>
      </w:r>
      <w:r w:rsidRPr="00472F97">
        <w:rPr>
          <w:b/>
          <w:bCs/>
          <w:color w:val="000000"/>
        </w:rPr>
        <w:t>счётный орган - Контрольно-счетная палата городского округа Евпатория Республики Крым</w:t>
      </w:r>
    </w:p>
    <w:p w:rsidR="008E6129" w:rsidRPr="00472F97" w:rsidRDefault="008E6129" w:rsidP="0077519E">
      <w:pPr>
        <w:widowControl w:val="0"/>
        <w:spacing w:line="240" w:lineRule="auto"/>
        <w:ind w:firstLine="0"/>
        <w:jc w:val="center"/>
        <w:rPr>
          <w:b/>
          <w:bCs/>
          <w:color w:val="000000"/>
        </w:rPr>
      </w:pPr>
    </w:p>
    <w:p w:rsidR="008E6129" w:rsidRPr="00472F97" w:rsidRDefault="008E6129" w:rsidP="0077519E">
      <w:pPr>
        <w:widowControl w:val="0"/>
        <w:spacing w:line="240" w:lineRule="auto"/>
        <w:ind w:firstLine="0"/>
        <w:jc w:val="center"/>
        <w:rPr>
          <w:b/>
          <w:bCs/>
          <w:color w:val="000000"/>
        </w:rPr>
      </w:pPr>
    </w:p>
    <w:p w:rsidR="008E6129" w:rsidRPr="00472F97" w:rsidRDefault="008E6129" w:rsidP="0077519E">
      <w:pPr>
        <w:widowControl w:val="0"/>
        <w:spacing w:line="240" w:lineRule="auto"/>
        <w:ind w:firstLine="0"/>
        <w:jc w:val="center"/>
        <w:rPr>
          <w:b/>
          <w:bCs/>
          <w:color w:val="000000"/>
        </w:rPr>
      </w:pPr>
    </w:p>
    <w:p w:rsidR="008E6129" w:rsidRPr="00472F97" w:rsidRDefault="008E6129" w:rsidP="0077519E">
      <w:pPr>
        <w:widowControl w:val="0"/>
        <w:spacing w:line="240" w:lineRule="auto"/>
        <w:ind w:firstLine="0"/>
        <w:jc w:val="center"/>
        <w:rPr>
          <w:b/>
          <w:bCs/>
          <w:color w:val="000000"/>
        </w:rPr>
      </w:pPr>
    </w:p>
    <w:p w:rsidR="008E6129" w:rsidRPr="00472F97" w:rsidRDefault="008E6129" w:rsidP="0077519E">
      <w:pPr>
        <w:widowControl w:val="0"/>
        <w:spacing w:line="240" w:lineRule="auto"/>
        <w:ind w:firstLine="0"/>
        <w:jc w:val="center"/>
        <w:rPr>
          <w:b/>
          <w:bCs/>
          <w:color w:val="000000"/>
        </w:rPr>
      </w:pPr>
    </w:p>
    <w:p w:rsidR="008E6129" w:rsidRPr="00472F97" w:rsidRDefault="008E6129" w:rsidP="0077519E">
      <w:pPr>
        <w:widowControl w:val="0"/>
        <w:spacing w:line="240" w:lineRule="auto"/>
        <w:ind w:firstLine="0"/>
        <w:jc w:val="center"/>
        <w:rPr>
          <w:b/>
          <w:bCs/>
          <w:color w:val="000000"/>
        </w:rPr>
      </w:pPr>
    </w:p>
    <w:p w:rsidR="008E6129" w:rsidRPr="00472F97" w:rsidRDefault="008E6129" w:rsidP="0077519E">
      <w:pPr>
        <w:widowControl w:val="0"/>
        <w:spacing w:line="240" w:lineRule="auto"/>
        <w:ind w:firstLine="0"/>
        <w:jc w:val="center"/>
        <w:rPr>
          <w:b/>
          <w:bCs/>
          <w:color w:val="000000"/>
        </w:rPr>
      </w:pPr>
    </w:p>
    <w:p w:rsidR="008E6129" w:rsidRPr="00472F97" w:rsidRDefault="008E6129" w:rsidP="0077519E">
      <w:pPr>
        <w:widowControl w:val="0"/>
        <w:spacing w:line="240" w:lineRule="auto"/>
        <w:ind w:firstLine="0"/>
        <w:jc w:val="center"/>
        <w:rPr>
          <w:b/>
          <w:bCs/>
          <w:i/>
          <w:iCs/>
          <w:color w:val="000000"/>
          <w:sz w:val="40"/>
          <w:szCs w:val="40"/>
        </w:rPr>
      </w:pPr>
      <w:r w:rsidRPr="00472F97">
        <w:rPr>
          <w:b/>
          <w:bCs/>
          <w:i/>
          <w:iCs/>
          <w:color w:val="000000"/>
          <w:sz w:val="40"/>
          <w:szCs w:val="40"/>
        </w:rPr>
        <w:t>Заключение</w:t>
      </w:r>
    </w:p>
    <w:p w:rsidR="008E6129" w:rsidRPr="00472F97" w:rsidRDefault="008E6129" w:rsidP="0077519E">
      <w:pPr>
        <w:widowControl w:val="0"/>
        <w:spacing w:line="240" w:lineRule="auto"/>
        <w:ind w:firstLine="0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о результатах</w:t>
      </w:r>
      <w:r w:rsidRPr="00472F97">
        <w:rPr>
          <w:color w:val="000000"/>
          <w:sz w:val="32"/>
          <w:szCs w:val="32"/>
        </w:rPr>
        <w:t xml:space="preserve"> экспертно-аналитического мероприятия </w:t>
      </w:r>
    </w:p>
    <w:p w:rsidR="008E6129" w:rsidRPr="00472F97" w:rsidRDefault="008E6129" w:rsidP="0077519E">
      <w:pPr>
        <w:widowControl w:val="0"/>
        <w:spacing w:line="240" w:lineRule="auto"/>
        <w:ind w:firstLine="0"/>
        <w:jc w:val="center"/>
        <w:rPr>
          <w:sz w:val="32"/>
          <w:szCs w:val="32"/>
          <w:u w:val="single"/>
        </w:rPr>
      </w:pPr>
      <w:r w:rsidRPr="00AF7A29">
        <w:rPr>
          <w:sz w:val="32"/>
          <w:szCs w:val="32"/>
          <w:u w:val="single"/>
        </w:rPr>
        <w:t>«Финансово-экономическая экспертиза муниципальной программы «Управление муниципальным имуществом городского округа Евпатория Республики Крым на 2016-2018 годы» и контроль ее исполнения за 2016 год»</w:t>
      </w:r>
    </w:p>
    <w:p w:rsidR="008E6129" w:rsidRPr="00472F97" w:rsidRDefault="008E6129" w:rsidP="0077519E">
      <w:pPr>
        <w:widowControl w:val="0"/>
        <w:spacing w:after="180" w:line="240" w:lineRule="auto"/>
        <w:ind w:right="540" w:firstLine="860"/>
        <w:jc w:val="center"/>
        <w:rPr>
          <w:i/>
          <w:iCs/>
          <w:color w:val="000000"/>
          <w:sz w:val="40"/>
          <w:szCs w:val="40"/>
        </w:rPr>
      </w:pPr>
    </w:p>
    <w:p w:rsidR="008E6129" w:rsidRPr="00472F97" w:rsidRDefault="008E6129" w:rsidP="0077519E">
      <w:pPr>
        <w:widowControl w:val="0"/>
        <w:spacing w:line="240" w:lineRule="auto"/>
        <w:ind w:firstLine="0"/>
        <w:jc w:val="center"/>
        <w:rPr>
          <w:b/>
          <w:bCs/>
          <w:color w:val="000000"/>
        </w:rPr>
      </w:pPr>
    </w:p>
    <w:p w:rsidR="008E6129" w:rsidRPr="00472F97" w:rsidRDefault="008E6129" w:rsidP="0077519E">
      <w:pPr>
        <w:widowControl w:val="0"/>
        <w:spacing w:line="240" w:lineRule="auto"/>
        <w:ind w:firstLine="0"/>
        <w:jc w:val="center"/>
        <w:rPr>
          <w:b/>
          <w:bCs/>
          <w:color w:val="000000"/>
        </w:rPr>
      </w:pPr>
    </w:p>
    <w:p w:rsidR="008E6129" w:rsidRPr="00472F97" w:rsidRDefault="008E6129" w:rsidP="0077519E">
      <w:pPr>
        <w:widowControl w:val="0"/>
        <w:spacing w:line="240" w:lineRule="auto"/>
        <w:ind w:firstLine="0"/>
        <w:jc w:val="center"/>
        <w:rPr>
          <w:b/>
          <w:bCs/>
          <w:color w:val="000000"/>
        </w:rPr>
      </w:pPr>
    </w:p>
    <w:p w:rsidR="008E6129" w:rsidRPr="00472F97" w:rsidRDefault="008E6129" w:rsidP="0077519E">
      <w:pPr>
        <w:widowControl w:val="0"/>
        <w:spacing w:line="240" w:lineRule="auto"/>
        <w:ind w:firstLine="0"/>
        <w:jc w:val="center"/>
        <w:rPr>
          <w:b/>
          <w:bCs/>
          <w:color w:val="000000"/>
        </w:rPr>
      </w:pPr>
    </w:p>
    <w:p w:rsidR="008E6129" w:rsidRPr="00472F97" w:rsidRDefault="008E6129" w:rsidP="0077519E">
      <w:pPr>
        <w:widowControl w:val="0"/>
        <w:spacing w:line="240" w:lineRule="auto"/>
        <w:ind w:firstLine="0"/>
        <w:jc w:val="center"/>
        <w:rPr>
          <w:b/>
          <w:bCs/>
          <w:color w:val="000000"/>
        </w:rPr>
      </w:pPr>
    </w:p>
    <w:p w:rsidR="008E6129" w:rsidRPr="00472F97" w:rsidRDefault="008E6129" w:rsidP="0077519E">
      <w:pPr>
        <w:widowControl w:val="0"/>
        <w:spacing w:line="240" w:lineRule="auto"/>
        <w:ind w:firstLine="0"/>
        <w:jc w:val="center"/>
        <w:rPr>
          <w:b/>
          <w:bCs/>
          <w:color w:val="000000"/>
        </w:rPr>
      </w:pPr>
    </w:p>
    <w:p w:rsidR="008E6129" w:rsidRPr="00472F97" w:rsidRDefault="008E6129" w:rsidP="0077519E">
      <w:pPr>
        <w:widowControl w:val="0"/>
        <w:spacing w:line="240" w:lineRule="auto"/>
        <w:ind w:firstLine="0"/>
        <w:jc w:val="center"/>
        <w:rPr>
          <w:b/>
          <w:bCs/>
          <w:color w:val="000000"/>
        </w:rPr>
      </w:pPr>
    </w:p>
    <w:p w:rsidR="008E6129" w:rsidRPr="00472F97" w:rsidRDefault="008E6129" w:rsidP="0077519E">
      <w:pPr>
        <w:widowControl w:val="0"/>
        <w:spacing w:line="240" w:lineRule="auto"/>
        <w:ind w:firstLine="0"/>
        <w:jc w:val="center"/>
        <w:rPr>
          <w:b/>
          <w:bCs/>
          <w:color w:val="000000"/>
        </w:rPr>
      </w:pPr>
    </w:p>
    <w:p w:rsidR="008E6129" w:rsidRPr="00472F97" w:rsidRDefault="008E6129" w:rsidP="0077519E">
      <w:pPr>
        <w:widowControl w:val="0"/>
        <w:spacing w:line="240" w:lineRule="auto"/>
        <w:ind w:firstLine="0"/>
        <w:jc w:val="center"/>
        <w:rPr>
          <w:b/>
          <w:bCs/>
          <w:color w:val="000000"/>
        </w:rPr>
      </w:pPr>
    </w:p>
    <w:p w:rsidR="008E6129" w:rsidRPr="00472F97" w:rsidRDefault="008E6129" w:rsidP="0077519E">
      <w:pPr>
        <w:widowControl w:val="0"/>
        <w:spacing w:line="240" w:lineRule="auto"/>
        <w:ind w:firstLine="0"/>
        <w:jc w:val="center"/>
        <w:rPr>
          <w:b/>
          <w:bCs/>
          <w:color w:val="000000"/>
        </w:rPr>
      </w:pPr>
    </w:p>
    <w:p w:rsidR="008E6129" w:rsidRPr="00472F97" w:rsidRDefault="008E6129" w:rsidP="0077519E">
      <w:pPr>
        <w:widowControl w:val="0"/>
        <w:spacing w:line="240" w:lineRule="auto"/>
        <w:ind w:left="4962" w:firstLine="0"/>
        <w:rPr>
          <w:color w:val="000000"/>
          <w:sz w:val="24"/>
          <w:szCs w:val="24"/>
        </w:rPr>
      </w:pPr>
      <w:r w:rsidRPr="00472F97">
        <w:rPr>
          <w:color w:val="000000"/>
          <w:sz w:val="24"/>
          <w:szCs w:val="24"/>
        </w:rPr>
        <w:t xml:space="preserve">УТВЕРЖДЕНО </w:t>
      </w:r>
    </w:p>
    <w:p w:rsidR="008E6129" w:rsidRPr="00472F97" w:rsidRDefault="008E6129" w:rsidP="0077519E">
      <w:pPr>
        <w:widowControl w:val="0"/>
        <w:spacing w:line="240" w:lineRule="auto"/>
        <w:ind w:left="4962" w:firstLine="0"/>
        <w:rPr>
          <w:color w:val="000000"/>
          <w:sz w:val="24"/>
          <w:szCs w:val="24"/>
        </w:rPr>
      </w:pPr>
      <w:r w:rsidRPr="00472F97">
        <w:rPr>
          <w:color w:val="000000"/>
          <w:sz w:val="24"/>
          <w:szCs w:val="24"/>
        </w:rPr>
        <w:t xml:space="preserve">Распоряжением председателя Контрольно-счётного органа - Контрольно-счетной палаты городского округа Евпатория Республики Крым </w:t>
      </w:r>
    </w:p>
    <w:p w:rsidR="008E6129" w:rsidRDefault="008E6129" w:rsidP="0077519E">
      <w:pPr>
        <w:widowControl w:val="0"/>
        <w:spacing w:line="240" w:lineRule="auto"/>
        <w:ind w:left="4962" w:firstLine="0"/>
        <w:rPr>
          <w:color w:val="000000"/>
          <w:sz w:val="24"/>
          <w:szCs w:val="24"/>
        </w:rPr>
      </w:pPr>
      <w:r w:rsidRPr="00472F97">
        <w:rPr>
          <w:color w:val="000000"/>
          <w:sz w:val="24"/>
          <w:szCs w:val="24"/>
        </w:rPr>
        <w:t>от «</w:t>
      </w:r>
      <w:r>
        <w:rPr>
          <w:color w:val="000000"/>
          <w:sz w:val="24"/>
          <w:szCs w:val="24"/>
        </w:rPr>
        <w:t>01</w:t>
      </w:r>
      <w:r w:rsidRPr="00472F97">
        <w:rPr>
          <w:color w:val="000000"/>
          <w:sz w:val="24"/>
          <w:szCs w:val="24"/>
        </w:rPr>
        <w:t xml:space="preserve">» </w:t>
      </w:r>
      <w:r>
        <w:rPr>
          <w:color w:val="000000"/>
          <w:sz w:val="24"/>
          <w:szCs w:val="24"/>
        </w:rPr>
        <w:t>ноября</w:t>
      </w:r>
      <w:r w:rsidRPr="00472F97">
        <w:rPr>
          <w:color w:val="000000"/>
          <w:sz w:val="24"/>
          <w:szCs w:val="24"/>
        </w:rPr>
        <w:t xml:space="preserve"> 2017 года № </w:t>
      </w:r>
      <w:r>
        <w:rPr>
          <w:color w:val="000000"/>
          <w:sz w:val="24"/>
          <w:szCs w:val="24"/>
        </w:rPr>
        <w:t>01-23/76</w:t>
      </w:r>
    </w:p>
    <w:p w:rsidR="008E6129" w:rsidRDefault="008E6129" w:rsidP="0077519E">
      <w:pPr>
        <w:widowControl w:val="0"/>
        <w:spacing w:line="240" w:lineRule="auto"/>
        <w:ind w:left="4962" w:firstLine="0"/>
        <w:rPr>
          <w:color w:val="000000"/>
          <w:sz w:val="24"/>
          <w:szCs w:val="24"/>
        </w:rPr>
      </w:pPr>
    </w:p>
    <w:p w:rsidR="008E6129" w:rsidRDefault="008E6129" w:rsidP="0077519E">
      <w:pPr>
        <w:widowControl w:val="0"/>
        <w:spacing w:line="240" w:lineRule="auto"/>
        <w:ind w:left="4962" w:firstLine="0"/>
        <w:rPr>
          <w:color w:val="000000"/>
          <w:sz w:val="24"/>
          <w:szCs w:val="24"/>
        </w:rPr>
      </w:pPr>
      <w:r w:rsidRPr="00472F97">
        <w:rPr>
          <w:color w:val="000000"/>
          <w:sz w:val="24"/>
          <w:szCs w:val="24"/>
        </w:rPr>
        <w:t>Одобрено Коллегией КСП ГО Евпатория РК</w:t>
      </w:r>
    </w:p>
    <w:p w:rsidR="008E6129" w:rsidRDefault="008E6129" w:rsidP="0077519E">
      <w:pPr>
        <w:widowControl w:val="0"/>
        <w:spacing w:line="240" w:lineRule="auto"/>
        <w:ind w:left="4962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Протокол от «30</w:t>
      </w:r>
      <w:r w:rsidRPr="00472F97">
        <w:rPr>
          <w:color w:val="000000"/>
          <w:sz w:val="24"/>
          <w:szCs w:val="24"/>
        </w:rPr>
        <w:t xml:space="preserve">» </w:t>
      </w:r>
      <w:r>
        <w:rPr>
          <w:color w:val="000000"/>
          <w:sz w:val="24"/>
          <w:szCs w:val="24"/>
        </w:rPr>
        <w:t>октября</w:t>
      </w:r>
      <w:r w:rsidRPr="00472F97">
        <w:rPr>
          <w:color w:val="000000"/>
          <w:sz w:val="24"/>
          <w:szCs w:val="24"/>
        </w:rPr>
        <w:t xml:space="preserve"> 2017 № </w:t>
      </w:r>
      <w:r>
        <w:rPr>
          <w:color w:val="000000"/>
          <w:sz w:val="24"/>
          <w:szCs w:val="24"/>
        </w:rPr>
        <w:t>34</w:t>
      </w:r>
    </w:p>
    <w:p w:rsidR="008E6129" w:rsidRDefault="008E6129" w:rsidP="006561B1">
      <w:pPr>
        <w:widowControl w:val="0"/>
        <w:spacing w:line="240" w:lineRule="auto"/>
        <w:ind w:firstLine="0"/>
        <w:rPr>
          <w:b/>
          <w:bCs/>
          <w:color w:val="000000"/>
        </w:rPr>
      </w:pPr>
    </w:p>
    <w:p w:rsidR="008E6129" w:rsidRPr="00472F97" w:rsidRDefault="008E6129" w:rsidP="0077519E">
      <w:pPr>
        <w:widowControl w:val="0"/>
        <w:spacing w:line="240" w:lineRule="auto"/>
        <w:ind w:firstLine="0"/>
        <w:jc w:val="center"/>
        <w:rPr>
          <w:b/>
          <w:bCs/>
          <w:color w:val="000000"/>
          <w:sz w:val="32"/>
          <w:szCs w:val="32"/>
        </w:rPr>
      </w:pPr>
      <w:r w:rsidRPr="00472F97">
        <w:rPr>
          <w:b/>
          <w:bCs/>
          <w:color w:val="000000"/>
          <w:sz w:val="32"/>
          <w:szCs w:val="32"/>
        </w:rPr>
        <w:t xml:space="preserve">Евпатория </w:t>
      </w:r>
    </w:p>
    <w:p w:rsidR="008E6129" w:rsidRPr="00472F97" w:rsidRDefault="008E6129" w:rsidP="0077519E">
      <w:pPr>
        <w:widowControl w:val="0"/>
        <w:spacing w:line="240" w:lineRule="auto"/>
        <w:ind w:firstLine="0"/>
        <w:jc w:val="center"/>
        <w:rPr>
          <w:b/>
          <w:bCs/>
          <w:color w:val="000000"/>
          <w:sz w:val="32"/>
          <w:szCs w:val="32"/>
        </w:rPr>
      </w:pPr>
      <w:r w:rsidRPr="00472F97">
        <w:rPr>
          <w:b/>
          <w:bCs/>
          <w:color w:val="000000"/>
          <w:sz w:val="32"/>
          <w:szCs w:val="32"/>
        </w:rPr>
        <w:t xml:space="preserve">2017 </w:t>
      </w:r>
    </w:p>
    <w:p w:rsidR="008E6129" w:rsidRDefault="008E6129" w:rsidP="0077519E">
      <w:pPr>
        <w:widowControl w:val="0"/>
        <w:spacing w:after="10" w:line="240" w:lineRule="auto"/>
        <w:ind w:firstLine="0"/>
        <w:jc w:val="center"/>
        <w:rPr>
          <w:b/>
          <w:bCs/>
          <w:color w:val="000000"/>
          <w:sz w:val="24"/>
          <w:szCs w:val="24"/>
        </w:rPr>
        <w:sectPr w:rsidR="008E6129" w:rsidSect="004A4D25">
          <w:headerReference w:type="default" r:id="rId11"/>
          <w:footerReference w:type="default" r:id="rId12"/>
          <w:footerReference w:type="first" r:id="rId13"/>
          <w:pgSz w:w="11906" w:h="16838" w:code="9"/>
          <w:pgMar w:top="1134" w:right="851" w:bottom="851" w:left="1418" w:header="340" w:footer="340" w:gutter="0"/>
          <w:cols w:space="708"/>
          <w:titlePg/>
          <w:docGrid w:linePitch="381"/>
        </w:sectPr>
      </w:pPr>
    </w:p>
    <w:p w:rsidR="008E6129" w:rsidRPr="006264FC" w:rsidRDefault="008E6129" w:rsidP="0077519E">
      <w:pPr>
        <w:spacing w:line="240" w:lineRule="auto"/>
        <w:ind w:firstLine="0"/>
        <w:jc w:val="center"/>
        <w:rPr>
          <w:b/>
          <w:bCs/>
          <w:sz w:val="26"/>
          <w:szCs w:val="26"/>
        </w:rPr>
      </w:pPr>
      <w:r w:rsidRPr="006264FC">
        <w:rPr>
          <w:b/>
          <w:bCs/>
          <w:sz w:val="26"/>
          <w:szCs w:val="26"/>
        </w:rPr>
        <w:t>Заключение</w:t>
      </w:r>
    </w:p>
    <w:p w:rsidR="008E6129" w:rsidRPr="006264FC" w:rsidRDefault="008E6129" w:rsidP="0077519E">
      <w:pPr>
        <w:spacing w:line="240" w:lineRule="auto"/>
        <w:ind w:firstLine="0"/>
        <w:jc w:val="center"/>
        <w:rPr>
          <w:b/>
          <w:bCs/>
          <w:sz w:val="26"/>
          <w:szCs w:val="26"/>
        </w:rPr>
      </w:pPr>
      <w:r w:rsidRPr="006264FC">
        <w:rPr>
          <w:b/>
          <w:bCs/>
          <w:sz w:val="26"/>
          <w:szCs w:val="26"/>
        </w:rPr>
        <w:t xml:space="preserve">о результатах экспертно-аналитического мероприятия </w:t>
      </w:r>
    </w:p>
    <w:p w:rsidR="008E6129" w:rsidRPr="006264FC" w:rsidRDefault="008E6129" w:rsidP="0077519E">
      <w:pPr>
        <w:spacing w:line="240" w:lineRule="auto"/>
        <w:ind w:firstLine="0"/>
        <w:jc w:val="center"/>
        <w:rPr>
          <w:sz w:val="26"/>
          <w:szCs w:val="26"/>
        </w:rPr>
      </w:pPr>
      <w:r w:rsidRPr="006264FC">
        <w:rPr>
          <w:sz w:val="26"/>
          <w:szCs w:val="26"/>
        </w:rPr>
        <w:t>«Финансово-экономическая экспертиза муниципальной программы «Управление муниципальным имуществом городского округа Евпатория Республики Крым на 2016-2018 годы» и контроль ее исполнения за 2016 год»</w:t>
      </w:r>
    </w:p>
    <w:p w:rsidR="008E6129" w:rsidRPr="006264FC" w:rsidRDefault="008E6129" w:rsidP="0077519E">
      <w:pPr>
        <w:spacing w:line="240" w:lineRule="auto"/>
        <w:jc w:val="left"/>
        <w:rPr>
          <w:sz w:val="26"/>
          <w:szCs w:val="26"/>
        </w:rPr>
      </w:pPr>
    </w:p>
    <w:p w:rsidR="008E6129" w:rsidRPr="006264FC" w:rsidRDefault="008E6129" w:rsidP="0077519E">
      <w:pPr>
        <w:spacing w:line="240" w:lineRule="auto"/>
        <w:jc w:val="left"/>
        <w:rPr>
          <w:sz w:val="26"/>
          <w:szCs w:val="26"/>
        </w:rPr>
      </w:pPr>
      <w:r w:rsidRPr="006264FC">
        <w:rPr>
          <w:sz w:val="26"/>
          <w:szCs w:val="26"/>
          <w:u w:val="single"/>
        </w:rPr>
        <w:t>Основание для проведения мероприятия:</w:t>
      </w:r>
    </w:p>
    <w:p w:rsidR="008E6129" w:rsidRPr="006264FC" w:rsidRDefault="008E6129" w:rsidP="0077519E">
      <w:pPr>
        <w:spacing w:line="240" w:lineRule="auto"/>
        <w:rPr>
          <w:sz w:val="26"/>
          <w:szCs w:val="26"/>
        </w:rPr>
      </w:pPr>
      <w:r w:rsidRPr="006264FC">
        <w:rPr>
          <w:sz w:val="26"/>
          <w:szCs w:val="26"/>
        </w:rPr>
        <w:t>На основании распоряжения председателя Контрольно-счётного органа – Контрольно-счетной палаты городского округа Евпатория Республики Крым от 30.05.2017 № 01-23/41, в соответствии с п.3.15 годового плана работы Контрольно-счётного органа – Контрольно-счетной палаты городского округа Республики Крым на 2017 год, утвержденного приказом от 23.12.2016 № 01-25/17 (с изменениями), решением Евпаторийского городского совета от 26.05.2017 № 1-57/6 Контрольно-счётным органом – Контрольно-счетной палатой городского округа Евпатория Республики Крым (далее – КСП ГО Евпатория РК) проведенафинансово-экономическая экспертиза муниципальной программы «Управление муниципальным имуществом городского округа Евпатория Республики Крым на 2016-2018 годы» и контроль ее исполнения за 2016 год (далее - экспертно-аналитическое мероприятие).</w:t>
      </w:r>
    </w:p>
    <w:p w:rsidR="008E6129" w:rsidRPr="006264FC" w:rsidRDefault="008E6129" w:rsidP="0077519E">
      <w:pPr>
        <w:spacing w:line="240" w:lineRule="auto"/>
        <w:rPr>
          <w:sz w:val="26"/>
          <w:szCs w:val="26"/>
        </w:rPr>
      </w:pPr>
      <w:r w:rsidRPr="006264FC">
        <w:rPr>
          <w:sz w:val="26"/>
          <w:szCs w:val="26"/>
        </w:rPr>
        <w:t xml:space="preserve">Экспертно-аналитическое мероприятие проведено </w:t>
      </w:r>
      <w:r w:rsidRPr="0029520F">
        <w:rPr>
          <w:sz w:val="26"/>
          <w:szCs w:val="26"/>
        </w:rPr>
        <w:t>камерально</w:t>
      </w:r>
      <w:r w:rsidRPr="006264FC">
        <w:rPr>
          <w:sz w:val="26"/>
          <w:szCs w:val="26"/>
        </w:rPr>
        <w:t xml:space="preserve"> по </w:t>
      </w:r>
      <w:r>
        <w:rPr>
          <w:sz w:val="26"/>
          <w:szCs w:val="26"/>
        </w:rPr>
        <w:t>предоставленным документам</w:t>
      </w:r>
      <w:r w:rsidRPr="006264FC">
        <w:rPr>
          <w:sz w:val="26"/>
          <w:szCs w:val="26"/>
        </w:rPr>
        <w:t>:</w:t>
      </w:r>
    </w:p>
    <w:p w:rsidR="008E6129" w:rsidRDefault="008E6129" w:rsidP="0077519E">
      <w:pPr>
        <w:spacing w:line="240" w:lineRule="auto"/>
        <w:rPr>
          <w:sz w:val="26"/>
          <w:szCs w:val="26"/>
        </w:rPr>
      </w:pPr>
      <w:r w:rsidRPr="0029520F">
        <w:rPr>
          <w:sz w:val="26"/>
          <w:szCs w:val="26"/>
        </w:rPr>
        <w:t xml:space="preserve">- </w:t>
      </w:r>
      <w:r>
        <w:rPr>
          <w:sz w:val="26"/>
          <w:szCs w:val="26"/>
        </w:rPr>
        <w:t>муниципальная программа «Управление муниципальным имуществом городского округа Евпатория Республики Крым на 2016-2018 годы», утвержденная постановлением администрации города Евпатории Республики Крым от 15.12.2015 № 1972-п (с последующими изменениями)</w:t>
      </w:r>
      <w:r w:rsidRPr="0029520F">
        <w:rPr>
          <w:sz w:val="26"/>
          <w:szCs w:val="26"/>
        </w:rPr>
        <w:t>;</w:t>
      </w:r>
    </w:p>
    <w:p w:rsidR="008E6129" w:rsidRDefault="008E6129" w:rsidP="0077519E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- отчет департамента имущественных и земельных отношений администрации города Евпатории Республики Крым о ходе реализации и об оценке эффективности муниципальной программы «Управление муниципальным имуществом городского округа Евпатория Республики Крым на 2016-2018 годы» по состоянию на 01.01.2017;</w:t>
      </w:r>
    </w:p>
    <w:p w:rsidR="008E6129" w:rsidRDefault="008E6129" w:rsidP="0077519E">
      <w:pPr>
        <w:spacing w:line="240" w:lineRule="auto"/>
        <w:rPr>
          <w:sz w:val="26"/>
          <w:szCs w:val="26"/>
        </w:rPr>
      </w:pPr>
      <w:r w:rsidRPr="0029520F">
        <w:rPr>
          <w:sz w:val="26"/>
          <w:szCs w:val="26"/>
        </w:rPr>
        <w:t xml:space="preserve">- </w:t>
      </w:r>
      <w:r>
        <w:rPr>
          <w:sz w:val="26"/>
          <w:szCs w:val="26"/>
        </w:rPr>
        <w:t>с</w:t>
      </w:r>
      <w:r w:rsidRPr="0029520F">
        <w:rPr>
          <w:sz w:val="26"/>
          <w:szCs w:val="26"/>
        </w:rPr>
        <w:t xml:space="preserve">водный годовой отчёт </w:t>
      </w:r>
      <w:r>
        <w:rPr>
          <w:sz w:val="26"/>
          <w:szCs w:val="26"/>
        </w:rPr>
        <w:t xml:space="preserve">управления экономического развития администрации города Евпатории Республики Крым </w:t>
      </w:r>
      <w:r w:rsidRPr="0029520F">
        <w:rPr>
          <w:sz w:val="26"/>
          <w:szCs w:val="26"/>
        </w:rPr>
        <w:t>о ходе реализации и об оценке эффективности муниципальныхпрограмм городского округа Евпатория Республики Крым за 2016</w:t>
      </w:r>
      <w:r>
        <w:rPr>
          <w:sz w:val="26"/>
          <w:szCs w:val="26"/>
        </w:rPr>
        <w:t>, утвержденный заместителем главы администрации Байдецкой М.А.;</w:t>
      </w:r>
    </w:p>
    <w:p w:rsidR="008E6129" w:rsidRDefault="008E6129" w:rsidP="0077519E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- нормативные правовые акты муниципального образования городской округ Евпатория Республики Крым;</w:t>
      </w:r>
    </w:p>
    <w:p w:rsidR="008E6129" w:rsidRPr="0029520F" w:rsidRDefault="008E6129" w:rsidP="0077519E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- иные</w:t>
      </w:r>
      <w:r w:rsidRPr="0029520F">
        <w:rPr>
          <w:sz w:val="26"/>
          <w:szCs w:val="26"/>
        </w:rPr>
        <w:t xml:space="preserve"> нормативные правовые акты по исследуемым вопросам, документы, </w:t>
      </w:r>
      <w:r>
        <w:rPr>
          <w:sz w:val="26"/>
          <w:szCs w:val="26"/>
        </w:rPr>
        <w:t xml:space="preserve">заключения, </w:t>
      </w:r>
      <w:r w:rsidRPr="0029520F">
        <w:rPr>
          <w:sz w:val="26"/>
          <w:szCs w:val="26"/>
        </w:rPr>
        <w:t>отчетность, информации и пояснения, представленные объект</w:t>
      </w:r>
      <w:r>
        <w:rPr>
          <w:sz w:val="26"/>
          <w:szCs w:val="26"/>
        </w:rPr>
        <w:t>ом мероприятия, структурными подразделениями администрации города Евпатории Республики Крым;</w:t>
      </w:r>
    </w:p>
    <w:p w:rsidR="008E6129" w:rsidRDefault="008E6129" w:rsidP="0077519E">
      <w:pPr>
        <w:spacing w:line="240" w:lineRule="auto"/>
        <w:rPr>
          <w:sz w:val="26"/>
          <w:szCs w:val="26"/>
        </w:rPr>
      </w:pPr>
      <w:r w:rsidRPr="0029520F">
        <w:rPr>
          <w:sz w:val="26"/>
          <w:szCs w:val="26"/>
        </w:rPr>
        <w:t xml:space="preserve">- </w:t>
      </w:r>
      <w:r>
        <w:rPr>
          <w:sz w:val="26"/>
          <w:szCs w:val="26"/>
        </w:rPr>
        <w:t xml:space="preserve">материалы контрольных и экспертно-аналитических мероприятий, </w:t>
      </w:r>
      <w:r w:rsidRPr="00394CF4">
        <w:rPr>
          <w:sz w:val="26"/>
          <w:szCs w:val="26"/>
        </w:rPr>
        <w:t>проведенных Контрольно-счётным органом – Контрольно-счетной палатой городского округа Евпатория Республики Кры</w:t>
      </w:r>
      <w:r>
        <w:rPr>
          <w:sz w:val="26"/>
          <w:szCs w:val="26"/>
        </w:rPr>
        <w:t>м (далее- КСП ГО Евпатория РК).</w:t>
      </w:r>
    </w:p>
    <w:p w:rsidR="008E6129" w:rsidRPr="006264FC" w:rsidRDefault="008E6129" w:rsidP="0077519E">
      <w:pPr>
        <w:spacing w:before="120" w:after="240" w:line="240" w:lineRule="auto"/>
        <w:rPr>
          <w:sz w:val="26"/>
          <w:szCs w:val="26"/>
        </w:rPr>
      </w:pPr>
      <w:r w:rsidRPr="006264FC">
        <w:rPr>
          <w:sz w:val="26"/>
          <w:szCs w:val="26"/>
          <w:u w:val="single"/>
        </w:rPr>
        <w:t>Предмет мероприятия</w:t>
      </w:r>
      <w:r w:rsidRPr="006264FC">
        <w:rPr>
          <w:sz w:val="26"/>
          <w:szCs w:val="26"/>
        </w:rPr>
        <w:t>:процесс формирования и реализации муниципальной программы «Управление муниципальным имуществом городского округа Евпатория Республики Крым на 2016-2018 годы», в частности: правовые акты и иные документы, связанные с формированием и реализацией программы; финансовые и иные документы, подтверждающие и обосновывающие включение и выполнение программных мероприятий.</w:t>
      </w:r>
    </w:p>
    <w:p w:rsidR="008E6129" w:rsidRPr="006264FC" w:rsidRDefault="008E6129" w:rsidP="0077519E">
      <w:pPr>
        <w:spacing w:line="240" w:lineRule="auto"/>
        <w:ind w:firstLine="720"/>
        <w:rPr>
          <w:sz w:val="26"/>
          <w:szCs w:val="26"/>
        </w:rPr>
      </w:pPr>
      <w:r w:rsidRPr="006264FC">
        <w:rPr>
          <w:sz w:val="26"/>
          <w:szCs w:val="26"/>
          <w:u w:val="single"/>
        </w:rPr>
        <w:t>Цель (цели) мероприятия:</w:t>
      </w:r>
      <w:r w:rsidRPr="00BC0611">
        <w:rPr>
          <w:sz w:val="26"/>
          <w:szCs w:val="26"/>
        </w:rPr>
        <w:t>Анализ порядка формирования и реализации в 2016 году муниципальной программы «Управление муниципальным имуществом городского округа Евпатория Республики Крым на 2016-2018 годы»</w:t>
      </w:r>
      <w:r>
        <w:rPr>
          <w:sz w:val="26"/>
          <w:szCs w:val="26"/>
        </w:rPr>
        <w:t>, пр</w:t>
      </w:r>
      <w:r w:rsidRPr="00BC0611">
        <w:rPr>
          <w:sz w:val="26"/>
          <w:szCs w:val="26"/>
        </w:rPr>
        <w:t>оведенной оценки эффективности и результативности ее реализации.</w:t>
      </w:r>
    </w:p>
    <w:p w:rsidR="008E6129" w:rsidRPr="006264FC" w:rsidRDefault="008E6129" w:rsidP="0077519E">
      <w:pPr>
        <w:spacing w:line="240" w:lineRule="auto"/>
        <w:ind w:firstLine="720"/>
        <w:jc w:val="left"/>
        <w:rPr>
          <w:sz w:val="26"/>
          <w:szCs w:val="26"/>
          <w:u w:val="single"/>
        </w:rPr>
      </w:pPr>
      <w:r w:rsidRPr="006264FC">
        <w:rPr>
          <w:sz w:val="26"/>
          <w:szCs w:val="26"/>
          <w:u w:val="single"/>
        </w:rPr>
        <w:t>Вопросы экспертно-аналитического мероприятия:</w:t>
      </w:r>
    </w:p>
    <w:p w:rsidR="008E6129" w:rsidRPr="006264FC" w:rsidRDefault="008E6129" w:rsidP="0077519E">
      <w:pPr>
        <w:spacing w:line="240" w:lineRule="auto"/>
        <w:ind w:firstLine="720"/>
        <w:rPr>
          <w:sz w:val="26"/>
          <w:szCs w:val="26"/>
        </w:rPr>
      </w:pPr>
      <w:r w:rsidRPr="006264FC">
        <w:rPr>
          <w:sz w:val="26"/>
          <w:szCs w:val="26"/>
        </w:rPr>
        <w:t xml:space="preserve">1. Оценка соответствия муниципальной программытребованиям законодательства Российской Федерации, Республики Крым и нормативным правовым актам городского округа Евпатория Республики Крым, документам стратегического </w:t>
      </w:r>
      <w:r>
        <w:rPr>
          <w:sz w:val="26"/>
          <w:szCs w:val="26"/>
        </w:rPr>
        <w:t>планирования</w:t>
      </w:r>
      <w:r w:rsidRPr="006264FC">
        <w:rPr>
          <w:sz w:val="26"/>
          <w:szCs w:val="26"/>
        </w:rPr>
        <w:t>.</w:t>
      </w:r>
    </w:p>
    <w:p w:rsidR="008E6129" w:rsidRDefault="008E6129" w:rsidP="0077519E">
      <w:pPr>
        <w:spacing w:line="240" w:lineRule="auto"/>
        <w:ind w:firstLine="720"/>
        <w:rPr>
          <w:sz w:val="26"/>
          <w:szCs w:val="26"/>
        </w:rPr>
      </w:pPr>
      <w:r w:rsidRPr="006264FC">
        <w:rPr>
          <w:sz w:val="26"/>
          <w:szCs w:val="26"/>
        </w:rPr>
        <w:t xml:space="preserve">2. Анализ и оценка объемов финансового обеспечения </w:t>
      </w:r>
      <w:r>
        <w:rPr>
          <w:sz w:val="26"/>
          <w:szCs w:val="26"/>
        </w:rPr>
        <w:t>муниципальной программы</w:t>
      </w:r>
      <w:r w:rsidRPr="006264FC">
        <w:rPr>
          <w:sz w:val="26"/>
          <w:szCs w:val="26"/>
        </w:rPr>
        <w:t>.</w:t>
      </w:r>
    </w:p>
    <w:p w:rsidR="008E6129" w:rsidRPr="006264FC" w:rsidRDefault="008E6129" w:rsidP="0077519E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3. </w:t>
      </w:r>
      <w:r w:rsidRPr="006264FC">
        <w:rPr>
          <w:sz w:val="26"/>
          <w:szCs w:val="26"/>
        </w:rPr>
        <w:t xml:space="preserve">Анализ и оценка системы управления и контроля реализации </w:t>
      </w:r>
      <w:r>
        <w:rPr>
          <w:sz w:val="26"/>
          <w:szCs w:val="26"/>
        </w:rPr>
        <w:t>муниципальной программы.</w:t>
      </w:r>
    </w:p>
    <w:p w:rsidR="008E6129" w:rsidRPr="006264FC" w:rsidRDefault="008E6129" w:rsidP="0077519E">
      <w:pPr>
        <w:spacing w:before="120" w:line="240" w:lineRule="auto"/>
        <w:rPr>
          <w:sz w:val="26"/>
          <w:szCs w:val="26"/>
        </w:rPr>
      </w:pPr>
      <w:r w:rsidRPr="006264FC">
        <w:rPr>
          <w:sz w:val="26"/>
          <w:szCs w:val="26"/>
          <w:u w:val="single"/>
        </w:rPr>
        <w:t>Объект (объекты) мероприятия</w:t>
      </w:r>
      <w:r w:rsidRPr="006264FC">
        <w:rPr>
          <w:sz w:val="26"/>
          <w:szCs w:val="26"/>
        </w:rPr>
        <w:t>: департамент имущественных и земельных отношений администрации города Евпатории Республики Крым (далее – департамент, ДИЗО).</w:t>
      </w:r>
    </w:p>
    <w:p w:rsidR="008E6129" w:rsidRPr="006264FC" w:rsidRDefault="008E6129" w:rsidP="0077519E">
      <w:pPr>
        <w:spacing w:before="120" w:line="240" w:lineRule="auto"/>
        <w:jc w:val="left"/>
        <w:rPr>
          <w:sz w:val="26"/>
          <w:szCs w:val="26"/>
          <w:u w:val="single"/>
        </w:rPr>
      </w:pPr>
      <w:r w:rsidRPr="006264FC">
        <w:rPr>
          <w:sz w:val="26"/>
          <w:szCs w:val="26"/>
          <w:u w:val="single"/>
        </w:rPr>
        <w:t>Исследуемый период:</w:t>
      </w:r>
      <w:r w:rsidRPr="006264FC">
        <w:rPr>
          <w:sz w:val="26"/>
          <w:szCs w:val="26"/>
        </w:rPr>
        <w:t>с 01.01.2016 по 31.12.2016</w:t>
      </w:r>
    </w:p>
    <w:p w:rsidR="008E6129" w:rsidRPr="006264FC" w:rsidRDefault="008E6129" w:rsidP="0077519E">
      <w:pPr>
        <w:spacing w:before="120" w:line="240" w:lineRule="auto"/>
        <w:ind w:firstLine="720"/>
        <w:rPr>
          <w:sz w:val="26"/>
          <w:szCs w:val="26"/>
        </w:rPr>
      </w:pPr>
      <w:r w:rsidRPr="006264FC">
        <w:rPr>
          <w:sz w:val="26"/>
          <w:szCs w:val="26"/>
          <w:u w:val="single"/>
        </w:rPr>
        <w:t>Сроки проведения мероприятия</w:t>
      </w:r>
      <w:r w:rsidRPr="006264FC">
        <w:rPr>
          <w:sz w:val="26"/>
          <w:szCs w:val="26"/>
        </w:rPr>
        <w:t xml:space="preserve"> с30.05.2017 по 29.09.2017</w:t>
      </w:r>
    </w:p>
    <w:p w:rsidR="008E6129" w:rsidRPr="006264FC" w:rsidRDefault="008E6129" w:rsidP="0077519E">
      <w:pPr>
        <w:spacing w:line="240" w:lineRule="auto"/>
        <w:ind w:firstLine="720"/>
        <w:rPr>
          <w:sz w:val="26"/>
          <w:szCs w:val="26"/>
        </w:rPr>
      </w:pPr>
    </w:p>
    <w:p w:rsidR="008E6129" w:rsidRPr="006264FC" w:rsidRDefault="008E6129" w:rsidP="0077519E">
      <w:pPr>
        <w:spacing w:line="240" w:lineRule="auto"/>
        <w:ind w:right="-2" w:firstLine="567"/>
        <w:rPr>
          <w:sz w:val="26"/>
          <w:szCs w:val="26"/>
        </w:rPr>
      </w:pPr>
      <w:r w:rsidRPr="006264FC">
        <w:rPr>
          <w:sz w:val="26"/>
          <w:szCs w:val="26"/>
        </w:rPr>
        <w:t> </w:t>
      </w:r>
      <w:r w:rsidRPr="006264FC">
        <w:rPr>
          <w:sz w:val="26"/>
          <w:szCs w:val="26"/>
          <w:u w:val="single"/>
        </w:rPr>
        <w:t>Краткая информация об объекте экспертно-аналитического мероприятия</w:t>
      </w:r>
      <w:r w:rsidRPr="006264FC">
        <w:rPr>
          <w:sz w:val="26"/>
          <w:szCs w:val="26"/>
        </w:rPr>
        <w:t xml:space="preserve">: </w:t>
      </w:r>
    </w:p>
    <w:p w:rsidR="008E6129" w:rsidRPr="006264FC" w:rsidRDefault="008E6129" w:rsidP="0077519E">
      <w:pPr>
        <w:spacing w:line="240" w:lineRule="auto"/>
        <w:ind w:right="-2" w:firstLine="567"/>
        <w:rPr>
          <w:sz w:val="26"/>
          <w:szCs w:val="26"/>
        </w:rPr>
      </w:pPr>
      <w:r w:rsidRPr="006264FC">
        <w:rPr>
          <w:sz w:val="26"/>
          <w:szCs w:val="26"/>
        </w:rPr>
        <w:t>Положение о департаменте имущественных и земельных отношений администрации города Евпатории Республики Крым (далее – Положение о департаменте) утверждено решением Евпаторийского городского совета Республики Крым от 05.12.2014 № 1-7/5 «Об учреждении департамента имущественных и земельных отношений администрации города Евпатории Республики Крым и утверждении Положения о департаменте имущественных и земельных отношений администрации города Евпатории Республики Крым» (далее – Решение Евпаторийского городского совета от 05.12.2014 № 1-7/5).</w:t>
      </w:r>
    </w:p>
    <w:p w:rsidR="008E6129" w:rsidRPr="006264FC" w:rsidRDefault="008E6129" w:rsidP="0077519E">
      <w:pPr>
        <w:spacing w:line="240" w:lineRule="auto"/>
        <w:ind w:right="-2" w:firstLine="567"/>
        <w:rPr>
          <w:sz w:val="26"/>
          <w:szCs w:val="26"/>
        </w:rPr>
      </w:pPr>
      <w:r w:rsidRPr="006264FC">
        <w:rPr>
          <w:sz w:val="26"/>
          <w:szCs w:val="26"/>
        </w:rPr>
        <w:t>Решением Евпаторийского городского совета Республики Крым от 26.06.2015 № 1-22/15 Положение о департаменте утверждено в новой редакции.</w:t>
      </w:r>
    </w:p>
    <w:p w:rsidR="008E6129" w:rsidRPr="006264FC" w:rsidRDefault="008E6129" w:rsidP="0077519E">
      <w:pPr>
        <w:spacing w:line="240" w:lineRule="auto"/>
        <w:ind w:right="-2" w:firstLine="567"/>
        <w:rPr>
          <w:sz w:val="26"/>
          <w:szCs w:val="26"/>
        </w:rPr>
      </w:pPr>
      <w:r w:rsidRPr="006264FC">
        <w:rPr>
          <w:sz w:val="26"/>
          <w:szCs w:val="26"/>
        </w:rPr>
        <w:t>Согласно п. 2 Положения о департаменте в новой редакции, основными задачами ДИЗО в том числе являются:</w:t>
      </w:r>
    </w:p>
    <w:p w:rsidR="008E6129" w:rsidRPr="006264FC" w:rsidRDefault="008E6129" w:rsidP="0077519E">
      <w:pPr>
        <w:spacing w:line="240" w:lineRule="auto"/>
        <w:ind w:right="-2" w:firstLine="567"/>
        <w:rPr>
          <w:sz w:val="26"/>
          <w:szCs w:val="26"/>
        </w:rPr>
      </w:pPr>
      <w:r w:rsidRPr="006264FC">
        <w:rPr>
          <w:sz w:val="26"/>
          <w:szCs w:val="26"/>
        </w:rPr>
        <w:t>- разработка и проведение единой государственной политики в сфере имущественных и земельных отношений муниципального образования городской округ Евпатория Республики Крым;</w:t>
      </w:r>
    </w:p>
    <w:p w:rsidR="008E6129" w:rsidRPr="006264FC" w:rsidRDefault="008E6129" w:rsidP="0077519E">
      <w:pPr>
        <w:spacing w:line="240" w:lineRule="auto"/>
        <w:ind w:right="-2" w:firstLine="567"/>
        <w:rPr>
          <w:sz w:val="26"/>
          <w:szCs w:val="26"/>
        </w:rPr>
      </w:pPr>
      <w:r w:rsidRPr="006264FC">
        <w:rPr>
          <w:sz w:val="26"/>
          <w:szCs w:val="26"/>
        </w:rPr>
        <w:t>- обеспечение эффективного управления муниципальным имуществом муниципального образования городской округ Евпатория Республики Крым;</w:t>
      </w:r>
    </w:p>
    <w:p w:rsidR="008E6129" w:rsidRPr="006264FC" w:rsidRDefault="008E6129" w:rsidP="0077519E">
      <w:pPr>
        <w:spacing w:line="240" w:lineRule="auto"/>
        <w:ind w:right="-2" w:firstLine="567"/>
        <w:rPr>
          <w:sz w:val="26"/>
          <w:szCs w:val="26"/>
        </w:rPr>
      </w:pPr>
      <w:r w:rsidRPr="006264FC">
        <w:rPr>
          <w:sz w:val="26"/>
          <w:szCs w:val="26"/>
        </w:rPr>
        <w:t>- реализация полномочий органов местного самоуправления муниципального образования городской округ Евпатория Республики Крым в отношении муниципального имущества (движимого и недвижимого, включая земельные ресурсы);</w:t>
      </w:r>
    </w:p>
    <w:p w:rsidR="008E6129" w:rsidRPr="006264FC" w:rsidRDefault="008E6129" w:rsidP="0077519E">
      <w:pPr>
        <w:spacing w:line="240" w:lineRule="auto"/>
        <w:ind w:right="-2" w:firstLine="567"/>
        <w:rPr>
          <w:sz w:val="26"/>
          <w:szCs w:val="26"/>
        </w:rPr>
      </w:pPr>
      <w:r w:rsidRPr="006264FC">
        <w:rPr>
          <w:sz w:val="26"/>
          <w:szCs w:val="26"/>
        </w:rPr>
        <w:t>- обеспечение функционирования эффективной системы учета, инвентаризации и оценки движимого и недвижимого имущества (включая земельные участки), находящиеся в муниципальной собственности;</w:t>
      </w:r>
    </w:p>
    <w:p w:rsidR="008E6129" w:rsidRPr="006264FC" w:rsidRDefault="008E6129" w:rsidP="0077519E">
      <w:pPr>
        <w:spacing w:line="240" w:lineRule="auto"/>
        <w:ind w:right="-2" w:firstLine="567"/>
        <w:rPr>
          <w:sz w:val="26"/>
          <w:szCs w:val="26"/>
        </w:rPr>
      </w:pPr>
      <w:r w:rsidRPr="006264FC">
        <w:rPr>
          <w:sz w:val="26"/>
          <w:szCs w:val="26"/>
        </w:rPr>
        <w:t>- обеспечение максимальной эффективности и доходности использования муниципального имущества;</w:t>
      </w:r>
    </w:p>
    <w:p w:rsidR="008E6129" w:rsidRPr="006264FC" w:rsidRDefault="008E6129" w:rsidP="0077519E">
      <w:pPr>
        <w:spacing w:line="240" w:lineRule="auto"/>
        <w:ind w:right="-2" w:firstLine="567"/>
        <w:rPr>
          <w:sz w:val="26"/>
          <w:szCs w:val="26"/>
        </w:rPr>
      </w:pPr>
      <w:r w:rsidRPr="006264FC">
        <w:rPr>
          <w:sz w:val="26"/>
          <w:szCs w:val="26"/>
        </w:rPr>
        <w:t>- обеспечение защиты имущественных прав и законных интересов муниципального образования городской округ Евпатория Республики Крым при ведении дел в судах всех инстанций, осуществляя полномочия истца, ответчика либо третьего лица.</w:t>
      </w:r>
    </w:p>
    <w:p w:rsidR="008E6129" w:rsidRPr="006264FC" w:rsidRDefault="008E6129" w:rsidP="0077519E">
      <w:pPr>
        <w:spacing w:line="240" w:lineRule="auto"/>
        <w:ind w:right="-2" w:firstLine="567"/>
        <w:rPr>
          <w:sz w:val="26"/>
          <w:szCs w:val="26"/>
        </w:rPr>
      </w:pPr>
      <w:r w:rsidRPr="006264FC">
        <w:rPr>
          <w:sz w:val="26"/>
          <w:szCs w:val="26"/>
        </w:rPr>
        <w:t>Свидетельство о государственной регистрации юридического лица – департамента имущественных и земельных отношений администрации города Евпатории Республики Крым серии 91 № 000616151 выдано 30.12.2014 Межрайонной инспекцией Федеральной налоговой службы №6 по Республике Крым, запись о создании юридического лица внесена 27.12.2014 ОГРН 1149102178180.</w:t>
      </w:r>
    </w:p>
    <w:p w:rsidR="008E6129" w:rsidRPr="006264FC" w:rsidRDefault="008E6129" w:rsidP="0077519E">
      <w:pPr>
        <w:spacing w:line="240" w:lineRule="auto"/>
        <w:ind w:right="-2" w:firstLine="567"/>
        <w:rPr>
          <w:sz w:val="26"/>
          <w:szCs w:val="26"/>
        </w:rPr>
      </w:pPr>
      <w:r w:rsidRPr="006264FC">
        <w:rPr>
          <w:sz w:val="26"/>
          <w:szCs w:val="26"/>
        </w:rPr>
        <w:t>В соответствии с Выпиской из Единого государственного реестра юридических лиц:</w:t>
      </w:r>
    </w:p>
    <w:p w:rsidR="008E6129" w:rsidRPr="006264FC" w:rsidRDefault="008E6129" w:rsidP="0077519E">
      <w:pPr>
        <w:spacing w:line="240" w:lineRule="auto"/>
        <w:ind w:right="-2" w:firstLine="567"/>
        <w:rPr>
          <w:sz w:val="26"/>
          <w:szCs w:val="26"/>
        </w:rPr>
      </w:pPr>
      <w:r w:rsidRPr="006264FC">
        <w:rPr>
          <w:sz w:val="26"/>
          <w:szCs w:val="26"/>
        </w:rPr>
        <w:t>организационно-правовая форма – Муниципальные казенные учреждения;</w:t>
      </w:r>
    </w:p>
    <w:p w:rsidR="008E6129" w:rsidRPr="006264FC" w:rsidRDefault="008E6129" w:rsidP="0077519E">
      <w:pPr>
        <w:spacing w:line="240" w:lineRule="auto"/>
        <w:ind w:right="-2" w:firstLine="567"/>
        <w:rPr>
          <w:sz w:val="26"/>
          <w:szCs w:val="26"/>
        </w:rPr>
      </w:pPr>
      <w:r w:rsidRPr="006264FC">
        <w:rPr>
          <w:sz w:val="26"/>
          <w:szCs w:val="26"/>
        </w:rPr>
        <w:t>местонахождение: 297408, Республика Крым, г. Евпатория, ул. Революции, д. 61/4/84;</w:t>
      </w:r>
    </w:p>
    <w:p w:rsidR="008E6129" w:rsidRPr="006264FC" w:rsidRDefault="008E6129" w:rsidP="0077519E">
      <w:pPr>
        <w:spacing w:line="240" w:lineRule="auto"/>
        <w:ind w:right="-2" w:firstLine="567"/>
        <w:rPr>
          <w:sz w:val="26"/>
          <w:szCs w:val="26"/>
        </w:rPr>
      </w:pPr>
      <w:r w:rsidRPr="006264FC">
        <w:rPr>
          <w:sz w:val="26"/>
          <w:szCs w:val="26"/>
        </w:rPr>
        <w:t>основной вид деятельности – 84.11.3 Деятельность органов местного самоуправления по управлению вопросами общего характера.</w:t>
      </w:r>
    </w:p>
    <w:p w:rsidR="008E6129" w:rsidRPr="006264FC" w:rsidRDefault="008E6129" w:rsidP="0077519E">
      <w:pPr>
        <w:spacing w:line="240" w:lineRule="auto"/>
        <w:ind w:right="-2" w:firstLine="567"/>
        <w:rPr>
          <w:sz w:val="26"/>
          <w:szCs w:val="26"/>
        </w:rPr>
      </w:pPr>
      <w:r w:rsidRPr="006264FC">
        <w:rPr>
          <w:sz w:val="26"/>
          <w:szCs w:val="26"/>
        </w:rPr>
        <w:t>Финансирование и материально-техническое обеспечение деятельности ДИЗО осуществляется за счет средств местного бюджета муниципального образования городской округ Евпатория Республики Крым.</w:t>
      </w:r>
    </w:p>
    <w:p w:rsidR="008E6129" w:rsidRDefault="008E6129" w:rsidP="00322A9C">
      <w:pPr>
        <w:spacing w:before="240" w:line="240" w:lineRule="auto"/>
        <w:ind w:firstLine="720"/>
        <w:jc w:val="center"/>
        <w:rPr>
          <w:b/>
          <w:bCs/>
          <w:sz w:val="26"/>
          <w:szCs w:val="26"/>
        </w:rPr>
      </w:pPr>
      <w:r w:rsidRPr="006264FC">
        <w:rPr>
          <w:b/>
          <w:bCs/>
          <w:sz w:val="26"/>
          <w:szCs w:val="26"/>
        </w:rPr>
        <w:t>Результаты экспертно-аналитического мероприятия.</w:t>
      </w:r>
    </w:p>
    <w:p w:rsidR="008E6129" w:rsidRDefault="008E6129" w:rsidP="00322A9C">
      <w:pPr>
        <w:spacing w:line="240" w:lineRule="auto"/>
        <w:ind w:firstLine="72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Общая информация о предмете экспертно-аналитического мероприятия</w:t>
      </w:r>
    </w:p>
    <w:p w:rsidR="008E6129" w:rsidRPr="006264FC" w:rsidRDefault="008E6129" w:rsidP="0077519E">
      <w:pPr>
        <w:spacing w:line="240" w:lineRule="auto"/>
        <w:ind w:firstLine="720"/>
        <w:rPr>
          <w:sz w:val="26"/>
          <w:szCs w:val="26"/>
        </w:rPr>
      </w:pPr>
      <w:r w:rsidRPr="006264FC">
        <w:rPr>
          <w:sz w:val="26"/>
          <w:szCs w:val="26"/>
        </w:rPr>
        <w:t xml:space="preserve">В соответствии с частью 1 статьи 153 и частью 2 статьи 179 Бюджетного кодекса Российской Федерации, Евпаторийский городской совет Республики Крым рассматривает и утверждает бюджет городского округа Евпатория Республики Крым и отчет о его исполнении, осуществляет контроль в ходе рассмотрения отдельных вопросов исполнения местного бюджета на своих заседаниях, заседаниях комитетов, комиссий, рабочих групп городского совета, в ходе проводимых им слушаний и в связи с депутатскими запросами. Евпаторийский городской совет Республики Крым вправе осуществлять рассмотрение проектов муниципальных программ городского округа Евпатория Республики Крым и предложений о внесении изменений в муниципальные программы городского округа Евпатория Республики Крым в порядке, установленном нормативными правовыми актами Евпаторийского городского совета Республики Крым. </w:t>
      </w:r>
    </w:p>
    <w:p w:rsidR="008E6129" w:rsidRPr="006264FC" w:rsidRDefault="008E6129" w:rsidP="0077519E">
      <w:pPr>
        <w:spacing w:line="240" w:lineRule="auto"/>
        <w:ind w:firstLine="720"/>
        <w:rPr>
          <w:sz w:val="26"/>
          <w:szCs w:val="26"/>
        </w:rPr>
      </w:pPr>
      <w:r w:rsidRPr="006264FC">
        <w:rPr>
          <w:sz w:val="26"/>
          <w:szCs w:val="26"/>
        </w:rPr>
        <w:t>В соответствии с Уставом муниципального образования городской округ Евпатория Республики Крым, в части проектов муниципальных программ и муниципальных программ, к исключительным полномочиям представительного органа относятся: принятие документов стратегического планирования, планов и программ развития городского округа, утверждение отчетов об их исполнении; одобрение проектов муниципальных программ городского округа; принятие планов и программ комплексного социально-экономического развития городского округа Евпатория; утверждение программ комплексного развития систем коммунальной инфраструктуры городского округа Евпатория; утверждение прогнозного плана (программы) приватизации муниципального имущества.</w:t>
      </w:r>
    </w:p>
    <w:p w:rsidR="008E6129" w:rsidRPr="006264FC" w:rsidRDefault="008E6129" w:rsidP="0077519E">
      <w:pPr>
        <w:spacing w:line="240" w:lineRule="auto"/>
        <w:ind w:firstLine="720"/>
        <w:rPr>
          <w:sz w:val="26"/>
          <w:szCs w:val="26"/>
        </w:rPr>
      </w:pPr>
      <w:r w:rsidRPr="006264FC">
        <w:rPr>
          <w:sz w:val="26"/>
          <w:szCs w:val="26"/>
        </w:rPr>
        <w:t>Порядок отбора, рассмотрения проектов муниципальных программ, муниципальных программ, а также предложений о внесении изменений в муниципальные программы городского округа Евпатория Республики Крым Евпаторийским городским советом (далее – Порядок рассмотрения муниципальных программ городским советом) утвержден решением Евпаторийского городского совета Республики Крым от 25.11.2016 № 1-47/9 (с изменениями).</w:t>
      </w:r>
    </w:p>
    <w:p w:rsidR="008E6129" w:rsidRPr="006264FC" w:rsidRDefault="008E6129" w:rsidP="0077519E">
      <w:pPr>
        <w:spacing w:line="240" w:lineRule="auto"/>
        <w:ind w:firstLine="720"/>
        <w:rPr>
          <w:sz w:val="26"/>
          <w:szCs w:val="26"/>
        </w:rPr>
      </w:pPr>
      <w:r w:rsidRPr="006264FC">
        <w:rPr>
          <w:sz w:val="26"/>
          <w:szCs w:val="26"/>
        </w:rPr>
        <w:t>Порядком рассмотрения муниципальных программ городским советом установлены следующие процедуры:</w:t>
      </w:r>
    </w:p>
    <w:p w:rsidR="008E6129" w:rsidRPr="006264FC" w:rsidRDefault="008E6129" w:rsidP="0077519E">
      <w:pPr>
        <w:numPr>
          <w:ilvl w:val="0"/>
          <w:numId w:val="22"/>
        </w:numPr>
        <w:spacing w:line="240" w:lineRule="auto"/>
        <w:ind w:left="0" w:firstLine="851"/>
        <w:rPr>
          <w:sz w:val="26"/>
          <w:szCs w:val="26"/>
        </w:rPr>
      </w:pPr>
      <w:r w:rsidRPr="006264FC">
        <w:rPr>
          <w:sz w:val="26"/>
          <w:szCs w:val="26"/>
        </w:rPr>
        <w:t>отбора и рассмотрения утвержденных в установленном законодательством порядке муниципальных программ городского округа Евпатория Республики Крым;</w:t>
      </w:r>
    </w:p>
    <w:p w:rsidR="008E6129" w:rsidRPr="006264FC" w:rsidRDefault="008E6129" w:rsidP="0077519E">
      <w:pPr>
        <w:numPr>
          <w:ilvl w:val="0"/>
          <w:numId w:val="22"/>
        </w:numPr>
        <w:spacing w:line="240" w:lineRule="auto"/>
        <w:ind w:left="0" w:firstLine="851"/>
        <w:rPr>
          <w:sz w:val="26"/>
          <w:szCs w:val="26"/>
        </w:rPr>
      </w:pPr>
      <w:r w:rsidRPr="006264FC">
        <w:rPr>
          <w:sz w:val="26"/>
          <w:szCs w:val="26"/>
        </w:rPr>
        <w:t>рассмотрения проектов муниципальных программ, подлежащих утверждению (принятию) представительным органом муниципального образования согласно Устава;</w:t>
      </w:r>
    </w:p>
    <w:p w:rsidR="008E6129" w:rsidRPr="006264FC" w:rsidRDefault="008E6129" w:rsidP="0077519E">
      <w:pPr>
        <w:numPr>
          <w:ilvl w:val="0"/>
          <w:numId w:val="22"/>
        </w:numPr>
        <w:spacing w:line="240" w:lineRule="auto"/>
        <w:ind w:left="0" w:firstLine="851"/>
        <w:rPr>
          <w:sz w:val="26"/>
          <w:szCs w:val="26"/>
        </w:rPr>
      </w:pPr>
      <w:r w:rsidRPr="006264FC">
        <w:rPr>
          <w:sz w:val="26"/>
          <w:szCs w:val="26"/>
        </w:rPr>
        <w:t>рассмотрения Евпаторийским городским советом Республики Крым предложений о внесении изменений в утвержденные в установленном законодательством порядке муниципальные программы городского округа Евпатория Республики Крым;</w:t>
      </w:r>
    </w:p>
    <w:p w:rsidR="008E6129" w:rsidRPr="006264FC" w:rsidRDefault="008E6129" w:rsidP="0077519E">
      <w:pPr>
        <w:numPr>
          <w:ilvl w:val="0"/>
          <w:numId w:val="22"/>
        </w:numPr>
        <w:spacing w:line="240" w:lineRule="auto"/>
        <w:ind w:left="0" w:firstLine="851"/>
        <w:rPr>
          <w:sz w:val="26"/>
          <w:szCs w:val="26"/>
        </w:rPr>
      </w:pPr>
      <w:r w:rsidRPr="006264FC">
        <w:rPr>
          <w:sz w:val="26"/>
          <w:szCs w:val="26"/>
        </w:rPr>
        <w:t>предоставления проектов муниципальных программ, а также действующих муниципальных программ и предложений о внесении в них изменений в Контрольно-счетный орган – Контрольно-счетную палату городского округа Евпатория Республики Крым для проведения финансово-экономической экспертизы.</w:t>
      </w:r>
    </w:p>
    <w:p w:rsidR="008E6129" w:rsidRDefault="008E6129" w:rsidP="0077519E">
      <w:pPr>
        <w:spacing w:after="240" w:line="240" w:lineRule="auto"/>
        <w:ind w:firstLine="720"/>
        <w:rPr>
          <w:sz w:val="26"/>
          <w:szCs w:val="26"/>
        </w:rPr>
      </w:pPr>
      <w:r w:rsidRPr="006264FC">
        <w:rPr>
          <w:sz w:val="26"/>
          <w:szCs w:val="26"/>
        </w:rPr>
        <w:t>Рассмотрению Евпаторийским городским советом Республики Крым подлежат проекты муниципальных программ, перечисленных выше, а также муниципальные программы (их проекты) и предложения по внесению изменений в муниципальные программы, отобранные на основании критериев и в порядке, установленном в разделе 2 Порядка рассмотрения муниципальных программ городским советом, после проведения финансово- экономической экспертизы контрольно-счетным органом муниципального образования, оформленной в виде заключения.</w:t>
      </w:r>
    </w:p>
    <w:p w:rsidR="008E6129" w:rsidRDefault="008E6129" w:rsidP="002117B3">
      <w:pPr>
        <w:widowControl w:val="0"/>
        <w:shd w:val="clear" w:color="auto" w:fill="FFFFFF"/>
        <w:spacing w:line="240" w:lineRule="auto"/>
        <w:ind w:right="1"/>
        <w:rPr>
          <w:color w:val="000000"/>
          <w:sz w:val="26"/>
          <w:szCs w:val="26"/>
        </w:rPr>
      </w:pPr>
      <w:r w:rsidRPr="006264FC">
        <w:rPr>
          <w:color w:val="000000"/>
          <w:sz w:val="26"/>
          <w:szCs w:val="26"/>
        </w:rPr>
        <w:t xml:space="preserve">Порядок разработки, реализации и оценки эффективности муниципальных программ городского округа Евпатория Республики Крым (далее – Порядок разработки муниципальных программ), </w:t>
      </w:r>
      <w:r>
        <w:rPr>
          <w:color w:val="000000"/>
          <w:sz w:val="26"/>
          <w:szCs w:val="26"/>
        </w:rPr>
        <w:t xml:space="preserve">в первоначальной редакции был утвержден постановлением администрации города Евпатории Республики Крым от 13.02.2015 № 73-п, которым был установлен срок разработки муниципальных программ ответственными исполнителями – </w:t>
      </w:r>
      <w:r w:rsidRPr="00320AA5">
        <w:rPr>
          <w:color w:val="000000"/>
          <w:sz w:val="26"/>
          <w:szCs w:val="26"/>
          <w:u w:val="single"/>
        </w:rPr>
        <w:t>до 01.09.2015.</w:t>
      </w:r>
      <w:r w:rsidRPr="002117B3">
        <w:rPr>
          <w:color w:val="000000"/>
          <w:sz w:val="26"/>
          <w:szCs w:val="26"/>
        </w:rPr>
        <w:t>Постановлением администрации города Евпатории Республики Крым от 15.10.2015 № 1271-п внесены изменения в Порядок ра</w:t>
      </w:r>
      <w:r>
        <w:rPr>
          <w:color w:val="000000"/>
          <w:sz w:val="26"/>
          <w:szCs w:val="26"/>
        </w:rPr>
        <w:t>зработки муниципальных программ</w:t>
      </w:r>
      <w:r w:rsidRPr="002117B3">
        <w:rPr>
          <w:color w:val="000000"/>
          <w:sz w:val="26"/>
          <w:szCs w:val="26"/>
        </w:rPr>
        <w:t xml:space="preserve">, </w:t>
      </w:r>
      <w:r>
        <w:rPr>
          <w:color w:val="000000"/>
          <w:sz w:val="26"/>
          <w:szCs w:val="26"/>
        </w:rPr>
        <w:t xml:space="preserve">в соответствии с которыми </w:t>
      </w:r>
      <w:r w:rsidRPr="002117B3">
        <w:rPr>
          <w:color w:val="000000"/>
          <w:sz w:val="26"/>
          <w:szCs w:val="26"/>
        </w:rPr>
        <w:t xml:space="preserve">ответственным исполнителям муниципальных программ следовало </w:t>
      </w:r>
      <w:r>
        <w:rPr>
          <w:color w:val="000000"/>
          <w:sz w:val="26"/>
          <w:szCs w:val="26"/>
        </w:rPr>
        <w:t xml:space="preserve">их </w:t>
      </w:r>
      <w:r w:rsidRPr="002117B3">
        <w:rPr>
          <w:color w:val="000000"/>
          <w:sz w:val="26"/>
          <w:szCs w:val="26"/>
        </w:rPr>
        <w:t xml:space="preserve">разработать и утвердить в срок </w:t>
      </w:r>
      <w:r w:rsidRPr="00320AA5">
        <w:rPr>
          <w:color w:val="000000"/>
          <w:sz w:val="26"/>
          <w:szCs w:val="26"/>
          <w:u w:val="single"/>
        </w:rPr>
        <w:t>не позднее 25.10.2015.</w:t>
      </w:r>
    </w:p>
    <w:p w:rsidR="008E6129" w:rsidRDefault="008E6129" w:rsidP="0077519E">
      <w:pPr>
        <w:widowControl w:val="0"/>
        <w:shd w:val="clear" w:color="auto" w:fill="FFFFFF"/>
        <w:spacing w:line="240" w:lineRule="auto"/>
        <w:ind w:right="1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Порядок разработки муниципальных программ, регламентирующий указанный вопрос в 2016 году, был утвержден постановлением </w:t>
      </w:r>
      <w:r w:rsidRPr="006264FC">
        <w:rPr>
          <w:color w:val="000000"/>
          <w:sz w:val="26"/>
          <w:szCs w:val="26"/>
        </w:rPr>
        <w:t>администрации города Евпатории Республики Крым от 11.12.2015 № 1897-п (далее – постановление № 1897-п)</w:t>
      </w:r>
      <w:r>
        <w:rPr>
          <w:color w:val="000000"/>
          <w:sz w:val="26"/>
          <w:szCs w:val="26"/>
        </w:rPr>
        <w:t>.</w:t>
      </w:r>
    </w:p>
    <w:p w:rsidR="008E6129" w:rsidRDefault="008E6129" w:rsidP="0077519E">
      <w:pPr>
        <w:widowControl w:val="0"/>
        <w:shd w:val="clear" w:color="auto" w:fill="FFFFFF"/>
        <w:spacing w:line="240" w:lineRule="auto"/>
        <w:ind w:right="1"/>
        <w:rPr>
          <w:color w:val="000000"/>
          <w:sz w:val="26"/>
          <w:szCs w:val="26"/>
        </w:rPr>
      </w:pPr>
      <w:r w:rsidRPr="006264FC">
        <w:rPr>
          <w:color w:val="000000"/>
          <w:sz w:val="26"/>
          <w:szCs w:val="26"/>
        </w:rPr>
        <w:t xml:space="preserve">Согласно п. 2 постановления № 1897-п, отраслевым, функциональным, территориальным органам администрации города Евпатории Республики Крым, ответственным исполнителям муниципальных программ городского округа Евпатория, в срок </w:t>
      </w:r>
      <w:r w:rsidRPr="00320AA5">
        <w:rPr>
          <w:color w:val="000000"/>
          <w:sz w:val="26"/>
          <w:szCs w:val="26"/>
          <w:u w:val="single"/>
        </w:rPr>
        <w:t>не позднее 25.12.2015</w:t>
      </w:r>
      <w:r w:rsidRPr="006264FC">
        <w:rPr>
          <w:color w:val="000000"/>
          <w:sz w:val="26"/>
          <w:szCs w:val="26"/>
        </w:rPr>
        <w:t xml:space="preserve"> следовало разработать и утвердить муниципальные программы городского округа Евпатория Республики Крым, предлагаемые к финансированию на очередной финансовый год, в соответствии с утверждаемым порядком.</w:t>
      </w:r>
    </w:p>
    <w:p w:rsidR="008E6129" w:rsidRDefault="008E6129" w:rsidP="0077519E">
      <w:pPr>
        <w:widowControl w:val="0"/>
        <w:shd w:val="clear" w:color="auto" w:fill="FFFFFF"/>
        <w:spacing w:line="240" w:lineRule="auto"/>
        <w:ind w:right="1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Следует отметить, что всеми редакциями самого Порядка разработки муниципальных программ установлено, что муниципальные программы, предусмотренные к реализации с очередного финансового года, утверждаются правовым актом администрации города Евпатории Республики Крым </w:t>
      </w:r>
      <w:r w:rsidRPr="00C132B3">
        <w:rPr>
          <w:color w:val="000000"/>
          <w:sz w:val="26"/>
          <w:szCs w:val="26"/>
          <w:u w:val="single"/>
        </w:rPr>
        <w:t>до 1 октября текущего финансового года.</w:t>
      </w:r>
    </w:p>
    <w:p w:rsidR="008E6129" w:rsidRDefault="008E6129" w:rsidP="0077519E">
      <w:pPr>
        <w:widowControl w:val="0"/>
        <w:shd w:val="clear" w:color="auto" w:fill="FFFFFF"/>
        <w:spacing w:line="240" w:lineRule="auto"/>
        <w:ind w:right="1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Также КСП ГО Евпатория РК отмечает, что постановлениями администрации города Евпатории Республики Крым от 13.02.2015 № 73-п, от </w:t>
      </w:r>
      <w:r w:rsidRPr="00AD6EF0">
        <w:rPr>
          <w:color w:val="000000"/>
          <w:sz w:val="26"/>
          <w:szCs w:val="26"/>
        </w:rPr>
        <w:t>15.10.2015 № 1271-п</w:t>
      </w:r>
      <w:r>
        <w:rPr>
          <w:color w:val="000000"/>
          <w:sz w:val="26"/>
          <w:szCs w:val="26"/>
        </w:rPr>
        <w:t xml:space="preserve">, от </w:t>
      </w:r>
      <w:r w:rsidRPr="00AD6EF0">
        <w:rPr>
          <w:color w:val="000000"/>
          <w:sz w:val="26"/>
          <w:szCs w:val="26"/>
        </w:rPr>
        <w:t>11.12.2015 № 1897-п</w:t>
      </w:r>
      <w:r w:rsidRPr="00AD6EF0">
        <w:rPr>
          <w:b/>
          <w:bCs/>
          <w:color w:val="000000"/>
          <w:sz w:val="26"/>
          <w:szCs w:val="26"/>
        </w:rPr>
        <w:t>поручено отраслевым, функциональным и территориальным органамадминистрации</w:t>
      </w:r>
      <w:r>
        <w:rPr>
          <w:color w:val="000000"/>
          <w:sz w:val="26"/>
          <w:szCs w:val="26"/>
        </w:rPr>
        <w:t xml:space="preserve"> города Евпатории Республики Крым, </w:t>
      </w:r>
      <w:r w:rsidRPr="00941437">
        <w:rPr>
          <w:b/>
          <w:bCs/>
          <w:color w:val="000000"/>
          <w:sz w:val="26"/>
          <w:szCs w:val="26"/>
        </w:rPr>
        <w:t>ответственным исполнителям</w:t>
      </w:r>
      <w:r>
        <w:rPr>
          <w:color w:val="000000"/>
          <w:sz w:val="26"/>
          <w:szCs w:val="26"/>
        </w:rPr>
        <w:t xml:space="preserve"> муниципальных программ </w:t>
      </w:r>
      <w:r w:rsidRPr="00941437">
        <w:rPr>
          <w:b/>
          <w:bCs/>
          <w:color w:val="000000"/>
          <w:sz w:val="26"/>
          <w:szCs w:val="26"/>
        </w:rPr>
        <w:t xml:space="preserve">разработать и утвердить </w:t>
      </w:r>
      <w:r>
        <w:rPr>
          <w:color w:val="000000"/>
          <w:sz w:val="26"/>
          <w:szCs w:val="26"/>
        </w:rPr>
        <w:t xml:space="preserve">муниципальные программы городского округа Евпатории РК, предлагаемые к финансированию на очередной финансовый год в соответствии с прилагаемым порядком, </w:t>
      </w:r>
      <w:r w:rsidRPr="00941437">
        <w:rPr>
          <w:b/>
          <w:bCs/>
          <w:color w:val="000000"/>
          <w:sz w:val="26"/>
          <w:szCs w:val="26"/>
        </w:rPr>
        <w:t>что противоречит</w:t>
      </w:r>
      <w:r>
        <w:rPr>
          <w:b/>
          <w:bCs/>
          <w:color w:val="000000"/>
          <w:sz w:val="26"/>
          <w:szCs w:val="26"/>
        </w:rPr>
        <w:t xml:space="preserve"> </w:t>
      </w:r>
      <w:r w:rsidRPr="00941437">
        <w:rPr>
          <w:b/>
          <w:bCs/>
          <w:color w:val="000000"/>
          <w:sz w:val="26"/>
          <w:szCs w:val="26"/>
        </w:rPr>
        <w:t>требованиям ст. 179 Бюджетного кодекса РФ</w:t>
      </w:r>
      <w:r>
        <w:rPr>
          <w:color w:val="000000"/>
          <w:sz w:val="26"/>
          <w:szCs w:val="26"/>
        </w:rPr>
        <w:t xml:space="preserve">, в соответствии с которой </w:t>
      </w:r>
      <w:r w:rsidRPr="00941437">
        <w:rPr>
          <w:b/>
          <w:bCs/>
          <w:color w:val="000000"/>
          <w:sz w:val="26"/>
          <w:szCs w:val="26"/>
        </w:rPr>
        <w:t>муниципальные программы утверждаются местной администрацией муниципального образования.</w:t>
      </w:r>
    </w:p>
    <w:p w:rsidR="008E6129" w:rsidRDefault="008E6129" w:rsidP="0077519E">
      <w:pPr>
        <w:widowControl w:val="0"/>
        <w:shd w:val="clear" w:color="auto" w:fill="FFFFFF"/>
        <w:spacing w:line="240" w:lineRule="auto"/>
        <w:ind w:right="1"/>
        <w:rPr>
          <w:color w:val="000000"/>
          <w:sz w:val="26"/>
          <w:szCs w:val="26"/>
        </w:rPr>
      </w:pPr>
    </w:p>
    <w:p w:rsidR="008E6129" w:rsidRPr="006264FC" w:rsidRDefault="008E6129" w:rsidP="0077519E">
      <w:pPr>
        <w:widowControl w:val="0"/>
        <w:shd w:val="clear" w:color="auto" w:fill="FFFFFF"/>
        <w:spacing w:line="240" w:lineRule="auto"/>
        <w:ind w:right="1"/>
        <w:rPr>
          <w:color w:val="000000"/>
          <w:sz w:val="26"/>
          <w:szCs w:val="26"/>
        </w:rPr>
      </w:pPr>
      <w:r w:rsidRPr="006264FC">
        <w:rPr>
          <w:color w:val="000000"/>
          <w:sz w:val="26"/>
          <w:szCs w:val="26"/>
        </w:rPr>
        <w:t>Согласно порядку разработки муниципальных программ</w:t>
      </w:r>
      <w:r>
        <w:rPr>
          <w:color w:val="000000"/>
          <w:sz w:val="26"/>
          <w:szCs w:val="26"/>
        </w:rPr>
        <w:t xml:space="preserve"> в редакции постановления № 1897-п</w:t>
      </w:r>
      <w:r w:rsidRPr="006264FC">
        <w:rPr>
          <w:color w:val="000000"/>
          <w:sz w:val="26"/>
          <w:szCs w:val="26"/>
        </w:rPr>
        <w:t>, муниципальная программа – документ стратегического планирования, содержащий комплекс планируемых мероприятий, взаимоувязанных по задачам, срокам осуществления, исполнителям и ресурсам, обеспечивающих наиболее эффективное достижение целей, решение задач социально-экономического развития муниципального образования, разрабатываемый сроком не менее, чем на три года.</w:t>
      </w:r>
    </w:p>
    <w:p w:rsidR="008E6129" w:rsidRPr="006264FC" w:rsidRDefault="008E6129" w:rsidP="0077519E">
      <w:pPr>
        <w:widowControl w:val="0"/>
        <w:shd w:val="clear" w:color="auto" w:fill="FFFFFF"/>
        <w:spacing w:line="240" w:lineRule="auto"/>
        <w:ind w:right="1"/>
        <w:rPr>
          <w:color w:val="000000"/>
          <w:sz w:val="26"/>
          <w:szCs w:val="26"/>
        </w:rPr>
      </w:pPr>
      <w:r w:rsidRPr="006264FC">
        <w:rPr>
          <w:color w:val="000000"/>
          <w:sz w:val="26"/>
          <w:szCs w:val="26"/>
        </w:rPr>
        <w:t>Муниципальная программа утверждается постановлением администрации города Евпатории Республики Крым.</w:t>
      </w:r>
    </w:p>
    <w:p w:rsidR="008E6129" w:rsidRPr="006264FC" w:rsidRDefault="008E6129" w:rsidP="0077519E">
      <w:pPr>
        <w:widowControl w:val="0"/>
        <w:shd w:val="clear" w:color="auto" w:fill="FFFFFF"/>
        <w:spacing w:line="240" w:lineRule="auto"/>
        <w:ind w:right="1"/>
        <w:rPr>
          <w:color w:val="000000"/>
          <w:sz w:val="26"/>
          <w:szCs w:val="26"/>
        </w:rPr>
      </w:pPr>
      <w:r w:rsidRPr="006264FC">
        <w:rPr>
          <w:color w:val="000000"/>
          <w:sz w:val="26"/>
          <w:szCs w:val="26"/>
        </w:rPr>
        <w:t>Разработка муниципальных программ осуществляется ответственным исполнителем совместно с соисполнителями и участниками муниципальной программы на основании перечня муниципальных программ, утверждаемого правовым актом администрации города Евпатории Республики Крым. Проект перечня формируется управлением экономического развития на основании предложений отраслевых, функциональных и территориальных органов администрации.</w:t>
      </w:r>
    </w:p>
    <w:p w:rsidR="008E6129" w:rsidRPr="006264FC" w:rsidRDefault="008E6129" w:rsidP="0077519E">
      <w:pPr>
        <w:widowControl w:val="0"/>
        <w:shd w:val="clear" w:color="auto" w:fill="FFFFFF"/>
        <w:spacing w:line="240" w:lineRule="auto"/>
        <w:ind w:right="1"/>
        <w:rPr>
          <w:color w:val="000000"/>
          <w:sz w:val="26"/>
          <w:szCs w:val="26"/>
        </w:rPr>
      </w:pPr>
      <w:r w:rsidRPr="006264FC">
        <w:rPr>
          <w:color w:val="000000"/>
          <w:sz w:val="26"/>
          <w:szCs w:val="26"/>
        </w:rPr>
        <w:t>Перечень муниципальных программ содержит наименования муниципальных программ (подпрограмм), наименования ответственных исполнителей муниципальных программ.</w:t>
      </w:r>
    </w:p>
    <w:p w:rsidR="008E6129" w:rsidRPr="006264FC" w:rsidRDefault="008E6129" w:rsidP="0077519E">
      <w:pPr>
        <w:widowControl w:val="0"/>
        <w:shd w:val="clear" w:color="auto" w:fill="FFFFFF"/>
        <w:spacing w:line="240" w:lineRule="auto"/>
        <w:ind w:right="1"/>
        <w:rPr>
          <w:color w:val="000000"/>
          <w:sz w:val="26"/>
          <w:szCs w:val="26"/>
        </w:rPr>
      </w:pPr>
      <w:r w:rsidRPr="006264FC">
        <w:rPr>
          <w:color w:val="000000"/>
          <w:sz w:val="26"/>
          <w:szCs w:val="26"/>
        </w:rPr>
        <w:t>Проект муниципальной программы подлежит обязательному согласованию с управлением экономического развития и департаментом финансов администрации города Евпатории Республики Крым.</w:t>
      </w:r>
    </w:p>
    <w:p w:rsidR="008E6129" w:rsidRPr="006264FC" w:rsidRDefault="008E6129" w:rsidP="0077519E">
      <w:pPr>
        <w:widowControl w:val="0"/>
        <w:shd w:val="clear" w:color="auto" w:fill="FFFFFF"/>
        <w:spacing w:line="240" w:lineRule="auto"/>
        <w:ind w:right="1"/>
        <w:rPr>
          <w:color w:val="000000"/>
          <w:sz w:val="26"/>
          <w:szCs w:val="26"/>
        </w:rPr>
      </w:pPr>
      <w:r w:rsidRPr="006264FC">
        <w:rPr>
          <w:color w:val="000000"/>
          <w:sz w:val="26"/>
          <w:szCs w:val="26"/>
        </w:rPr>
        <w:t>Согласно п. 2.8 Порядка разработки муниципальных программ, в департамент финансов вместе с проектом муниципальной программы ответственный исполнитель в обязательном порядке направляет расчет финансово-экономического обоснования ресурсов, необходимых для реализации муниципальной программы.</w:t>
      </w:r>
    </w:p>
    <w:p w:rsidR="008E6129" w:rsidRPr="006264FC" w:rsidRDefault="008E6129" w:rsidP="0077519E">
      <w:pPr>
        <w:widowControl w:val="0"/>
        <w:shd w:val="clear" w:color="auto" w:fill="FFFFFF"/>
        <w:spacing w:line="240" w:lineRule="auto"/>
        <w:ind w:right="1"/>
        <w:rPr>
          <w:color w:val="000000"/>
          <w:sz w:val="26"/>
          <w:szCs w:val="26"/>
        </w:rPr>
      </w:pPr>
      <w:r w:rsidRPr="006264FC">
        <w:rPr>
          <w:color w:val="000000"/>
          <w:sz w:val="26"/>
          <w:szCs w:val="26"/>
        </w:rPr>
        <w:t>Согласно п.п. 2.16, 2.17 Порядка разработки муниципальных программ, после согласования проекта муниципальной программы департаментом финансов и управлением экономического развития, проект муниципальной программы вносится на утверждение главе администрации города Евпатории Республики Крым. До 1 октября текущего финансового года муниципальные программы, предусмотренные к реализации с очередного финансового года, утверждаются правовым актом администрации города Евпатории Республики Крым. Срок может быть изменен на более ранний или более поздний, в зависимости от сроков формирования бюджета муниципального образования Республики Крым.</w:t>
      </w:r>
    </w:p>
    <w:p w:rsidR="008E6129" w:rsidRPr="006264FC" w:rsidRDefault="008E6129" w:rsidP="0077519E">
      <w:pPr>
        <w:widowControl w:val="0"/>
        <w:shd w:val="clear" w:color="auto" w:fill="FFFFFF"/>
        <w:spacing w:line="240" w:lineRule="auto"/>
        <w:ind w:right="1"/>
        <w:rPr>
          <w:color w:val="000000"/>
          <w:sz w:val="26"/>
          <w:szCs w:val="26"/>
        </w:rPr>
      </w:pPr>
      <w:r w:rsidRPr="006264FC">
        <w:rPr>
          <w:color w:val="000000"/>
          <w:sz w:val="26"/>
          <w:szCs w:val="26"/>
        </w:rPr>
        <w:t>В соответствии с Порядком разработки муниципальных программ муниципальные программы подлежат приведению в соответствие с решением о бюджет не позднее двух месяцев со дня вступления его в силу.</w:t>
      </w:r>
    </w:p>
    <w:p w:rsidR="008E6129" w:rsidRPr="006264FC" w:rsidRDefault="008E6129" w:rsidP="0077519E">
      <w:pPr>
        <w:widowControl w:val="0"/>
        <w:shd w:val="clear" w:color="auto" w:fill="FFFFFF"/>
        <w:spacing w:line="240" w:lineRule="auto"/>
        <w:ind w:right="1"/>
        <w:rPr>
          <w:color w:val="000000"/>
          <w:sz w:val="26"/>
          <w:szCs w:val="26"/>
        </w:rPr>
      </w:pPr>
      <w:r w:rsidRPr="006264FC">
        <w:rPr>
          <w:color w:val="000000"/>
          <w:sz w:val="26"/>
          <w:szCs w:val="26"/>
        </w:rPr>
        <w:t>При уточнении объемов финансового обеспечения реализации муниципальной программы основные параметры муниципальной программы, в том числе целевые показатели (индикаторы) муниципальной программы, входящих в ее состав подпрограмм, ожидаемые результаты, подлежат корректировке в соответствии с методиками расчета данных показателей.</w:t>
      </w:r>
    </w:p>
    <w:p w:rsidR="008E6129" w:rsidRPr="006264FC" w:rsidRDefault="008E6129" w:rsidP="0077519E">
      <w:pPr>
        <w:widowControl w:val="0"/>
        <w:shd w:val="clear" w:color="auto" w:fill="FFFFFF"/>
        <w:spacing w:line="240" w:lineRule="auto"/>
        <w:ind w:right="1"/>
        <w:rPr>
          <w:color w:val="000000"/>
          <w:sz w:val="26"/>
          <w:szCs w:val="26"/>
        </w:rPr>
      </w:pPr>
      <w:r w:rsidRPr="006264FC">
        <w:rPr>
          <w:color w:val="000000"/>
          <w:sz w:val="26"/>
          <w:szCs w:val="26"/>
        </w:rPr>
        <w:t>Финансовое обеспечение реализации муниципальных программ в части расходных обязательств муниципального образования осуществляется за счет бюджетных ассигнований муниципального образования, в том числе средств федерального бюджета и бюджета Республики Крым, получаемых в форме межбюджетных трансфертов на реализацию муниципальных программ, направленных на достижение целей, соответствующих государственным программам Российской Федерации, государственным программам Республики Крым, а также за счет привлечения внебюджетных источников.</w:t>
      </w:r>
    </w:p>
    <w:p w:rsidR="008E6129" w:rsidRPr="006264FC" w:rsidRDefault="008E6129" w:rsidP="0077519E">
      <w:pPr>
        <w:widowControl w:val="0"/>
        <w:shd w:val="clear" w:color="auto" w:fill="FFFFFF"/>
        <w:spacing w:line="240" w:lineRule="auto"/>
        <w:ind w:right="1"/>
        <w:rPr>
          <w:color w:val="000000"/>
          <w:sz w:val="26"/>
          <w:szCs w:val="26"/>
        </w:rPr>
      </w:pPr>
      <w:r w:rsidRPr="006264FC">
        <w:rPr>
          <w:color w:val="000000"/>
          <w:sz w:val="26"/>
          <w:szCs w:val="26"/>
        </w:rPr>
        <w:t>Годовой отчет о ходе реализации и об оценке эффективности муниципальной программы формируется ответственным исполнителем совместно с соисполнителями до 1 марта года, следующего за отчетным, согласовывается с департаментом финансов и направляется в управление экономического развития.</w:t>
      </w:r>
    </w:p>
    <w:p w:rsidR="008E6129" w:rsidRPr="006264FC" w:rsidRDefault="008E6129" w:rsidP="0077519E">
      <w:pPr>
        <w:spacing w:after="240" w:line="240" w:lineRule="auto"/>
        <w:ind w:firstLine="720"/>
        <w:jc w:val="right"/>
        <w:rPr>
          <w:sz w:val="26"/>
          <w:szCs w:val="26"/>
        </w:rPr>
      </w:pPr>
      <w:r w:rsidRPr="006264FC">
        <w:rPr>
          <w:i/>
          <w:iCs/>
          <w:color w:val="000000"/>
          <w:sz w:val="26"/>
          <w:szCs w:val="26"/>
        </w:rPr>
        <w:t>Копия Постановления № 1897-п от 11.12.2015 в Приложении 1.</w:t>
      </w:r>
    </w:p>
    <w:p w:rsidR="008E6129" w:rsidRPr="006264FC" w:rsidRDefault="008E6129" w:rsidP="0077519E">
      <w:pPr>
        <w:spacing w:line="240" w:lineRule="auto"/>
        <w:ind w:firstLine="720"/>
        <w:rPr>
          <w:sz w:val="26"/>
          <w:szCs w:val="26"/>
          <w:u w:val="single"/>
        </w:rPr>
      </w:pPr>
      <w:r w:rsidRPr="006264FC">
        <w:rPr>
          <w:b/>
          <w:bCs/>
          <w:sz w:val="26"/>
          <w:szCs w:val="26"/>
          <w:u w:val="single"/>
        </w:rPr>
        <w:t>1.</w:t>
      </w:r>
      <w:r w:rsidRPr="006264FC">
        <w:rPr>
          <w:sz w:val="26"/>
          <w:szCs w:val="26"/>
          <w:u w:val="single"/>
        </w:rPr>
        <w:t xml:space="preserve"> Общая характеристика основных параметров муниципальной программы, оценка ее содержания на соответствие требованиям законодательства Российской Федерации, Республики Крым и нормативным правовым актам городского округа Евпатория Республики Крым, документам стратегического характера.</w:t>
      </w:r>
    </w:p>
    <w:p w:rsidR="008E6129" w:rsidRPr="006264FC" w:rsidRDefault="008E6129" w:rsidP="0077519E">
      <w:pPr>
        <w:widowControl w:val="0"/>
        <w:shd w:val="clear" w:color="auto" w:fill="FFFFFF"/>
        <w:spacing w:line="240" w:lineRule="auto"/>
        <w:ind w:right="1"/>
        <w:rPr>
          <w:color w:val="000000"/>
          <w:sz w:val="26"/>
          <w:szCs w:val="26"/>
        </w:rPr>
      </w:pPr>
      <w:r w:rsidRPr="006264FC">
        <w:rPr>
          <w:color w:val="000000"/>
          <w:sz w:val="26"/>
          <w:szCs w:val="26"/>
        </w:rPr>
        <w:t xml:space="preserve">Перечень муниципальных программ городского округа Евпатория Республики Крым на 2016 год и плановый период 2017-2018 годы (далее – Перечень) в первой редакции утвержден постановлением администрации города Евпатории Республики Крым от 27.07.2015 № 696-п. </w:t>
      </w:r>
    </w:p>
    <w:p w:rsidR="008E6129" w:rsidRPr="006264FC" w:rsidRDefault="008E6129" w:rsidP="0077519E">
      <w:pPr>
        <w:widowControl w:val="0"/>
        <w:shd w:val="clear" w:color="auto" w:fill="FFFFFF"/>
        <w:spacing w:line="240" w:lineRule="auto"/>
        <w:ind w:right="1"/>
        <w:rPr>
          <w:color w:val="000000"/>
          <w:sz w:val="26"/>
          <w:szCs w:val="26"/>
        </w:rPr>
      </w:pPr>
      <w:r w:rsidRPr="006264FC">
        <w:rPr>
          <w:color w:val="000000"/>
          <w:sz w:val="26"/>
          <w:szCs w:val="26"/>
        </w:rPr>
        <w:t>Изменения в Перечень внесены трижды – постановлениями администрации города Евпатории Республики Крым от 17.09.2015 № 1143-п, от 27.10.2015 № 1361-п и от 07.12.2015 № 1806-п.</w:t>
      </w:r>
    </w:p>
    <w:p w:rsidR="008E6129" w:rsidRPr="006264FC" w:rsidRDefault="008E6129" w:rsidP="0077519E">
      <w:pPr>
        <w:widowControl w:val="0"/>
        <w:shd w:val="clear" w:color="auto" w:fill="FFFFFF"/>
        <w:spacing w:line="240" w:lineRule="auto"/>
        <w:ind w:right="1"/>
        <w:jc w:val="right"/>
        <w:rPr>
          <w:i/>
          <w:iCs/>
          <w:color w:val="000000"/>
          <w:sz w:val="26"/>
          <w:szCs w:val="26"/>
        </w:rPr>
      </w:pPr>
      <w:r w:rsidRPr="006264FC">
        <w:rPr>
          <w:i/>
          <w:iCs/>
          <w:color w:val="000000"/>
          <w:sz w:val="26"/>
          <w:szCs w:val="26"/>
        </w:rPr>
        <w:t>Копии постановлений от 27.07.2015 № 696-п,от 17.09.2015 № 1143-п, от 27.10.2015 № 1361-п и от 07.12.2015 № 1806-п в Приложениях 2-5.</w:t>
      </w:r>
    </w:p>
    <w:p w:rsidR="008E6129" w:rsidRPr="006264FC" w:rsidRDefault="008E6129" w:rsidP="0077519E">
      <w:pPr>
        <w:widowControl w:val="0"/>
        <w:shd w:val="clear" w:color="auto" w:fill="FFFFFF"/>
        <w:spacing w:line="240" w:lineRule="auto"/>
        <w:ind w:right="1"/>
        <w:rPr>
          <w:color w:val="000000"/>
          <w:sz w:val="26"/>
          <w:szCs w:val="26"/>
        </w:rPr>
      </w:pPr>
      <w:r w:rsidRPr="006264FC">
        <w:rPr>
          <w:color w:val="000000"/>
          <w:sz w:val="26"/>
          <w:szCs w:val="26"/>
        </w:rPr>
        <w:t>Вышеуказанные постановления утратили силу с 06.12.2016 согласно постановления администрации города Евпатории Республики Крым от 06.12.2016 № 3284-п «Об утверждении перечня муниципальных программ городского округа Евпатория Республики Крым».</w:t>
      </w:r>
    </w:p>
    <w:p w:rsidR="008E6129" w:rsidRPr="006264FC" w:rsidRDefault="008E6129" w:rsidP="0077519E">
      <w:pPr>
        <w:widowControl w:val="0"/>
        <w:shd w:val="clear" w:color="auto" w:fill="FFFFFF"/>
        <w:spacing w:after="240" w:line="240" w:lineRule="auto"/>
        <w:ind w:right="1"/>
        <w:jc w:val="right"/>
        <w:rPr>
          <w:i/>
          <w:iCs/>
          <w:color w:val="000000"/>
          <w:sz w:val="26"/>
          <w:szCs w:val="26"/>
        </w:rPr>
      </w:pPr>
      <w:r w:rsidRPr="006264FC">
        <w:rPr>
          <w:i/>
          <w:iCs/>
          <w:color w:val="000000"/>
          <w:sz w:val="26"/>
          <w:szCs w:val="26"/>
        </w:rPr>
        <w:t>Копия постановления от 06.12.2016 № 3284-п в Приложении 6.</w:t>
      </w:r>
    </w:p>
    <w:p w:rsidR="008E6129" w:rsidRDefault="008E6129" w:rsidP="0077519E">
      <w:pPr>
        <w:spacing w:line="240" w:lineRule="auto"/>
        <w:ind w:firstLine="720"/>
        <w:rPr>
          <w:sz w:val="26"/>
          <w:szCs w:val="26"/>
        </w:rPr>
      </w:pPr>
      <w:r w:rsidRPr="00094C89">
        <w:rPr>
          <w:sz w:val="26"/>
          <w:szCs w:val="26"/>
        </w:rPr>
        <w:t>Перечнем муниципальных программ городского округа Евпатория Республики Крым на 2016 год и плановый период 2017-2018 годы, утвержденным постановлением администрации города Евпатории Республики Крым от 07.12.2015 № 1806-п по состоянию на дату утверждения решения о бюджете на 2016 год были предусмотрены 23 муниципальных программы.</w:t>
      </w:r>
    </w:p>
    <w:p w:rsidR="008E6129" w:rsidRPr="006264FC" w:rsidRDefault="008E6129" w:rsidP="0077519E">
      <w:pPr>
        <w:spacing w:line="240" w:lineRule="auto"/>
        <w:ind w:firstLine="720"/>
        <w:rPr>
          <w:sz w:val="26"/>
          <w:szCs w:val="26"/>
        </w:rPr>
      </w:pPr>
      <w:r w:rsidRPr="006264FC">
        <w:rPr>
          <w:sz w:val="26"/>
          <w:szCs w:val="26"/>
        </w:rPr>
        <w:t>В перечень муниципальных программ городского округа Евпатория Республики Крым на 2016 год и плановый период 2017-2018 муниципальная программа «Управление муниципальным имуществом городского округа Евпатория Республики Крым на 2016-2018 годы» (далее – Муниципальная программа) внесена постановлением администрации от 17.09.2015 № 1143-п.</w:t>
      </w:r>
    </w:p>
    <w:p w:rsidR="008E6129" w:rsidRPr="006264FC" w:rsidRDefault="008E6129" w:rsidP="0077519E">
      <w:pPr>
        <w:spacing w:line="240" w:lineRule="auto"/>
        <w:ind w:firstLine="720"/>
        <w:rPr>
          <w:sz w:val="26"/>
          <w:szCs w:val="26"/>
        </w:rPr>
      </w:pPr>
      <w:r w:rsidRPr="006264FC">
        <w:rPr>
          <w:sz w:val="26"/>
          <w:szCs w:val="26"/>
        </w:rPr>
        <w:t>Муниципальная программа в первоначальной редакции утверждена постановлением администрации города Евпатории республики Крым от 15.12.2015 № 1972-п.</w:t>
      </w:r>
    </w:p>
    <w:p w:rsidR="008E6129" w:rsidRPr="006264FC" w:rsidRDefault="008E6129" w:rsidP="0077519E">
      <w:pPr>
        <w:spacing w:line="240" w:lineRule="auto"/>
        <w:ind w:firstLine="720"/>
        <w:jc w:val="right"/>
        <w:rPr>
          <w:i/>
          <w:iCs/>
          <w:sz w:val="26"/>
          <w:szCs w:val="26"/>
        </w:rPr>
      </w:pPr>
      <w:r w:rsidRPr="006264FC">
        <w:rPr>
          <w:i/>
          <w:iCs/>
          <w:sz w:val="26"/>
          <w:szCs w:val="26"/>
        </w:rPr>
        <w:t>Копия постановления от 15.12.2015 № 1972-п в приложении 7.</w:t>
      </w:r>
    </w:p>
    <w:p w:rsidR="008E6129" w:rsidRDefault="008E6129" w:rsidP="00F1172D">
      <w:pPr>
        <w:spacing w:line="240" w:lineRule="auto"/>
        <w:ind w:firstLine="720"/>
        <w:rPr>
          <w:b/>
          <w:bCs/>
          <w:sz w:val="26"/>
          <w:szCs w:val="26"/>
        </w:rPr>
      </w:pPr>
      <w:r w:rsidRPr="006264FC">
        <w:rPr>
          <w:sz w:val="26"/>
          <w:szCs w:val="26"/>
        </w:rPr>
        <w:t xml:space="preserve">КСП ГО Евпатория РК отмечает, что при утверждении Муниципальной программы </w:t>
      </w:r>
      <w:r w:rsidRPr="006264FC">
        <w:rPr>
          <w:b/>
          <w:bCs/>
          <w:sz w:val="26"/>
          <w:szCs w:val="26"/>
        </w:rPr>
        <w:t>нарушен п. 2.17 Порядка разработки муниципальных программ</w:t>
      </w:r>
      <w:r w:rsidRPr="006264FC">
        <w:rPr>
          <w:sz w:val="26"/>
          <w:szCs w:val="26"/>
        </w:rPr>
        <w:t xml:space="preserve">, в соответствии с которым муниципальные программы, предусмотренные к реализации с очередного финансового года, </w:t>
      </w:r>
      <w:r w:rsidRPr="006264FC">
        <w:rPr>
          <w:b/>
          <w:bCs/>
          <w:sz w:val="26"/>
          <w:szCs w:val="26"/>
        </w:rPr>
        <w:t>утверждаются правовым актом администрации города Евпатории Республики Крым до 1 октября текущего финансового года.</w:t>
      </w:r>
    </w:p>
    <w:p w:rsidR="008E6129" w:rsidRDefault="008E6129" w:rsidP="00394CF4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>С</w:t>
      </w:r>
      <w:r w:rsidRPr="00394CF4">
        <w:rPr>
          <w:sz w:val="26"/>
          <w:szCs w:val="26"/>
        </w:rPr>
        <w:t>огласно ст. 179 Бюджетного кодекса Российской Федерации объем бюджетных ассигнований на финансовое обеспечение реализации муниципальных программ утверждается решением о бюджете по соответствующей каждой программе целевой статье расходов бюджета в соответствии с утвердившим программу муниципальным правовым актом местной администрации муниципального образования</w:t>
      </w:r>
      <w:r>
        <w:rPr>
          <w:sz w:val="26"/>
          <w:szCs w:val="26"/>
        </w:rPr>
        <w:t xml:space="preserve">. </w:t>
      </w:r>
    </w:p>
    <w:p w:rsidR="008E6129" w:rsidRDefault="008E6129" w:rsidP="00394CF4">
      <w:pPr>
        <w:spacing w:line="240" w:lineRule="auto"/>
        <w:ind w:firstLine="720"/>
        <w:rPr>
          <w:sz w:val="26"/>
          <w:szCs w:val="26"/>
        </w:rPr>
      </w:pPr>
      <w:r w:rsidRPr="00CE292C">
        <w:rPr>
          <w:sz w:val="26"/>
          <w:szCs w:val="26"/>
        </w:rPr>
        <w:t>Статья 184.2 БК РФ предусматривает, что в случае утверждения решением о бюджете распределения бюджетных ассигнований по муниципальным программам и непрограммным направлениям деятельности к проекту решения о бюджете представляются паспорта муниципальных программ (проекты изменений в указанные паспорта), аналогичное требования содержится и в ст. 20 Положения о бюджетном процессе.</w:t>
      </w:r>
    </w:p>
    <w:p w:rsidR="008E6129" w:rsidRPr="00CE292C" w:rsidRDefault="008E6129" w:rsidP="00CE292C">
      <w:pPr>
        <w:spacing w:after="240" w:line="240" w:lineRule="auto"/>
        <w:ind w:firstLine="720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В </w:t>
      </w:r>
      <w:r w:rsidRPr="00626194">
        <w:rPr>
          <w:b/>
          <w:bCs/>
          <w:sz w:val="26"/>
          <w:szCs w:val="26"/>
        </w:rPr>
        <w:t>Заключении КСП ГО Евпатория РК</w:t>
      </w:r>
      <w:r>
        <w:rPr>
          <w:sz w:val="26"/>
          <w:szCs w:val="26"/>
        </w:rPr>
        <w:t xml:space="preserve"> на проект </w:t>
      </w:r>
      <w:r w:rsidRPr="00394CF4">
        <w:rPr>
          <w:sz w:val="26"/>
          <w:szCs w:val="26"/>
        </w:rPr>
        <w:t>решения Евпаторийского городского совета Республики Крым «О бюджете муниципального образования городской округ Евпатория Республики Крым на 2016 год»</w:t>
      </w:r>
      <w:r>
        <w:rPr>
          <w:sz w:val="26"/>
          <w:szCs w:val="26"/>
        </w:rPr>
        <w:t xml:space="preserve"> от 22.12.2015 №б/н, </w:t>
      </w:r>
      <w:r w:rsidRPr="00757BF7">
        <w:rPr>
          <w:b/>
          <w:bCs/>
          <w:sz w:val="26"/>
          <w:szCs w:val="26"/>
        </w:rPr>
        <w:t>КСП ГО Евпатория РК указывалось на нарушения требований ст. 184.2 Бюджетного кодекса РФ, Порядка разработки муниципальных программ</w:t>
      </w:r>
      <w:r>
        <w:rPr>
          <w:sz w:val="26"/>
          <w:szCs w:val="26"/>
        </w:rPr>
        <w:t xml:space="preserve"> при подготовке и рассмотрении проекта решения о бюджете на 2016 год, </w:t>
      </w:r>
      <w:r w:rsidRPr="00CE292C">
        <w:rPr>
          <w:b/>
          <w:bCs/>
          <w:sz w:val="26"/>
          <w:szCs w:val="26"/>
        </w:rPr>
        <w:t xml:space="preserve">так как на момент его внесения в установленном порядке на рассмотрение в Евпаторийский городской совет 16 муниципальных программ </w:t>
      </w:r>
      <w:r>
        <w:rPr>
          <w:b/>
          <w:bCs/>
          <w:sz w:val="26"/>
          <w:szCs w:val="26"/>
        </w:rPr>
        <w:t>из 23-х не были приняты, в том числе не была принята муниципальная программа «Управление муниципальным имуществом городского округа Евпатория Республики Крым на 2016-2018 годы».</w:t>
      </w:r>
    </w:p>
    <w:p w:rsidR="008E6129" w:rsidRPr="00CE292C" w:rsidRDefault="008E6129" w:rsidP="0077519E">
      <w:pPr>
        <w:spacing w:line="240" w:lineRule="auto"/>
        <w:ind w:firstLine="720"/>
        <w:rPr>
          <w:sz w:val="26"/>
          <w:szCs w:val="26"/>
        </w:rPr>
      </w:pPr>
      <w:r w:rsidRPr="00CE292C">
        <w:rPr>
          <w:sz w:val="26"/>
          <w:szCs w:val="26"/>
        </w:rPr>
        <w:t xml:space="preserve">В бюджете городского округа Евпатория Республики Крым на 2016 год, утвержденном решением Евпаторийского городского совета Республики Крым от 30.12.2015 № 1-29/5, программные расходы были запланированы в </w:t>
      </w:r>
      <w:r>
        <w:rPr>
          <w:sz w:val="26"/>
          <w:szCs w:val="26"/>
        </w:rPr>
        <w:t xml:space="preserve">общей </w:t>
      </w:r>
      <w:r w:rsidRPr="00CE292C">
        <w:rPr>
          <w:sz w:val="26"/>
          <w:szCs w:val="26"/>
        </w:rPr>
        <w:t xml:space="preserve">сумме </w:t>
      </w:r>
      <w:r w:rsidRPr="00CE292C">
        <w:rPr>
          <w:b/>
          <w:bCs/>
          <w:sz w:val="26"/>
          <w:szCs w:val="26"/>
        </w:rPr>
        <w:t>1 979 913 174,00 рублей</w:t>
      </w:r>
      <w:r>
        <w:rPr>
          <w:b/>
          <w:bCs/>
          <w:sz w:val="26"/>
          <w:szCs w:val="26"/>
        </w:rPr>
        <w:t xml:space="preserve">, </w:t>
      </w:r>
      <w:r>
        <w:rPr>
          <w:sz w:val="26"/>
          <w:szCs w:val="26"/>
        </w:rPr>
        <w:t xml:space="preserve">из которых на финансирование муниципальной программы </w:t>
      </w:r>
      <w:r w:rsidRPr="00CE292C">
        <w:rPr>
          <w:sz w:val="26"/>
          <w:szCs w:val="26"/>
        </w:rPr>
        <w:t>«Управление муниципальным имуществом городского округа Евпатория Республики Крым на 2016-2018 годы</w:t>
      </w:r>
      <w:r>
        <w:rPr>
          <w:sz w:val="26"/>
          <w:szCs w:val="26"/>
        </w:rPr>
        <w:t xml:space="preserve">» - </w:t>
      </w:r>
      <w:r w:rsidRPr="00CE292C">
        <w:rPr>
          <w:b/>
          <w:bCs/>
          <w:sz w:val="26"/>
          <w:szCs w:val="26"/>
        </w:rPr>
        <w:t>15 459 800,00 рублей</w:t>
      </w:r>
      <w:r>
        <w:rPr>
          <w:sz w:val="26"/>
          <w:szCs w:val="26"/>
        </w:rPr>
        <w:t>(</w:t>
      </w:r>
      <w:r w:rsidRPr="00826D2E">
        <w:rPr>
          <w:sz w:val="26"/>
          <w:szCs w:val="26"/>
        </w:rPr>
        <w:t>0,8%</w:t>
      </w:r>
      <w:r>
        <w:rPr>
          <w:sz w:val="26"/>
          <w:szCs w:val="26"/>
        </w:rPr>
        <w:t xml:space="preserve"> от общей суммы программных расходов на 2016 год)</w:t>
      </w:r>
      <w:r w:rsidRPr="00CE292C">
        <w:rPr>
          <w:b/>
          <w:bCs/>
          <w:sz w:val="26"/>
          <w:szCs w:val="26"/>
        </w:rPr>
        <w:t>.</w:t>
      </w:r>
    </w:p>
    <w:p w:rsidR="008E6129" w:rsidRDefault="008E6129" w:rsidP="0077519E">
      <w:pPr>
        <w:spacing w:line="240" w:lineRule="auto"/>
        <w:ind w:firstLine="720"/>
        <w:rPr>
          <w:b/>
          <w:bCs/>
          <w:sz w:val="26"/>
          <w:szCs w:val="26"/>
        </w:rPr>
      </w:pPr>
    </w:p>
    <w:p w:rsidR="008E6129" w:rsidRPr="006264FC" w:rsidRDefault="008E6129" w:rsidP="00826D2E">
      <w:pPr>
        <w:spacing w:line="240" w:lineRule="auto"/>
        <w:ind w:firstLine="720"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Следует отметить, что </w:t>
      </w:r>
      <w:r w:rsidRPr="00826D2E">
        <w:rPr>
          <w:b/>
          <w:bCs/>
          <w:color w:val="000000"/>
          <w:sz w:val="26"/>
          <w:szCs w:val="26"/>
        </w:rPr>
        <w:t>Муниципальной программой в редакции постановления администрации от 15.12.2015 № 1972-п</w:t>
      </w:r>
      <w:r w:rsidRPr="006264FC">
        <w:rPr>
          <w:color w:val="000000"/>
          <w:sz w:val="26"/>
          <w:szCs w:val="26"/>
        </w:rPr>
        <w:t>, программные расходы на 2016</w:t>
      </w:r>
      <w:r>
        <w:rPr>
          <w:color w:val="000000"/>
          <w:sz w:val="26"/>
          <w:szCs w:val="26"/>
        </w:rPr>
        <w:t xml:space="preserve"> год</w:t>
      </w:r>
      <w:r w:rsidRPr="006264FC">
        <w:rPr>
          <w:color w:val="000000"/>
          <w:sz w:val="26"/>
          <w:szCs w:val="26"/>
        </w:rPr>
        <w:t xml:space="preserve">были запланированы в сумме </w:t>
      </w:r>
      <w:r>
        <w:rPr>
          <w:b/>
          <w:bCs/>
          <w:color w:val="000000"/>
          <w:sz w:val="26"/>
          <w:szCs w:val="26"/>
        </w:rPr>
        <w:t>30 655 790,00</w:t>
      </w:r>
      <w:r>
        <w:rPr>
          <w:color w:val="000000"/>
          <w:sz w:val="26"/>
          <w:szCs w:val="26"/>
        </w:rPr>
        <w:t xml:space="preserve"> рублей.</w:t>
      </w:r>
    </w:p>
    <w:p w:rsidR="008E6129" w:rsidRPr="006264FC" w:rsidRDefault="008E6129" w:rsidP="0077519E">
      <w:pPr>
        <w:widowControl w:val="0"/>
        <w:shd w:val="clear" w:color="auto" w:fill="FFFFFF"/>
        <w:spacing w:line="240" w:lineRule="auto"/>
        <w:ind w:right="1"/>
        <w:rPr>
          <w:color w:val="000000"/>
          <w:sz w:val="26"/>
          <w:szCs w:val="26"/>
        </w:rPr>
      </w:pPr>
      <w:r w:rsidRPr="006264FC">
        <w:rPr>
          <w:color w:val="000000"/>
          <w:sz w:val="26"/>
          <w:szCs w:val="26"/>
        </w:rPr>
        <w:t xml:space="preserve">На запрос КСП ГО Евпатория РК в департамент финансов администрации города Евпатории Республики Крым от 18.09.2017 № 01-39/842 о предоставлении копий расчетов финансово-экономического обоснования ресурсов, которые предоставлялись департаментом имущественных и земельных отношений администрации города Евпатории Республики Крым перед утверждением муниципальной программы, заключения департамента финансов на проект указанной программы, департаментом финансов администрации города Евпатории </w:t>
      </w:r>
      <w:r>
        <w:rPr>
          <w:color w:val="000000"/>
          <w:sz w:val="26"/>
          <w:szCs w:val="26"/>
        </w:rPr>
        <w:t>Р</w:t>
      </w:r>
      <w:r w:rsidRPr="006264FC">
        <w:rPr>
          <w:color w:val="000000"/>
          <w:sz w:val="26"/>
          <w:szCs w:val="26"/>
        </w:rPr>
        <w:t>еспублики Крым предоставлены копии заключений на проект Муниципальной программы и на проекты постановлений администраций о внесении изменений в Муниципальную программу.</w:t>
      </w:r>
    </w:p>
    <w:p w:rsidR="008E6129" w:rsidRPr="006264FC" w:rsidRDefault="008E6129" w:rsidP="0077519E">
      <w:pPr>
        <w:widowControl w:val="0"/>
        <w:shd w:val="clear" w:color="auto" w:fill="FFFFFF"/>
        <w:spacing w:line="240" w:lineRule="auto"/>
        <w:ind w:right="1"/>
        <w:jc w:val="right"/>
        <w:rPr>
          <w:i/>
          <w:iCs/>
          <w:color w:val="000000"/>
          <w:sz w:val="26"/>
          <w:szCs w:val="26"/>
        </w:rPr>
      </w:pPr>
      <w:r w:rsidRPr="006264FC">
        <w:rPr>
          <w:i/>
          <w:iCs/>
          <w:color w:val="000000"/>
          <w:sz w:val="26"/>
          <w:szCs w:val="26"/>
        </w:rPr>
        <w:t>Запрос КСП ГО Евпатория РК от 18.09.2017 № 842,</w:t>
      </w:r>
    </w:p>
    <w:p w:rsidR="008E6129" w:rsidRPr="006264FC" w:rsidRDefault="008E6129" w:rsidP="0077519E">
      <w:pPr>
        <w:widowControl w:val="0"/>
        <w:shd w:val="clear" w:color="auto" w:fill="FFFFFF"/>
        <w:spacing w:line="240" w:lineRule="auto"/>
        <w:ind w:right="1"/>
        <w:jc w:val="right"/>
        <w:rPr>
          <w:i/>
          <w:iCs/>
          <w:color w:val="000000"/>
          <w:sz w:val="26"/>
          <w:szCs w:val="26"/>
        </w:rPr>
      </w:pPr>
      <w:r w:rsidRPr="006264FC">
        <w:rPr>
          <w:i/>
          <w:iCs/>
          <w:color w:val="000000"/>
          <w:sz w:val="26"/>
          <w:szCs w:val="26"/>
        </w:rPr>
        <w:t>ответ департамента финансов от 19.09.2017 № 01-12/789 в приложениях 8, 9.</w:t>
      </w:r>
    </w:p>
    <w:p w:rsidR="008E6129" w:rsidRDefault="008E6129" w:rsidP="00826D2E">
      <w:pPr>
        <w:widowControl w:val="0"/>
        <w:shd w:val="clear" w:color="auto" w:fill="FFFFFF"/>
        <w:spacing w:line="240" w:lineRule="atLeast"/>
        <w:rPr>
          <w:color w:val="000000"/>
          <w:sz w:val="26"/>
          <w:szCs w:val="26"/>
        </w:rPr>
      </w:pPr>
      <w:r w:rsidRPr="006264FC">
        <w:rPr>
          <w:color w:val="000000"/>
          <w:sz w:val="26"/>
          <w:szCs w:val="26"/>
        </w:rPr>
        <w:t xml:space="preserve">Согласно заключению департамента финансов администрации города Евпатории Республики Крым от 15.12.2015 № 01-08/1283 на проект Муниципальной программы, ответственным исполнителем – ДИЗО в департамент финансов вместе с проектом муниципальной программы для подготовки заключения </w:t>
      </w:r>
      <w:r w:rsidRPr="006264FC">
        <w:rPr>
          <w:b/>
          <w:bCs/>
          <w:color w:val="000000"/>
          <w:sz w:val="26"/>
          <w:szCs w:val="26"/>
        </w:rPr>
        <w:t>не направлялся расчет финансово-экономического обоснования ресурсов, необходимых для реализации программы</w:t>
      </w:r>
      <w:r w:rsidRPr="006264FC">
        <w:rPr>
          <w:color w:val="000000"/>
          <w:sz w:val="26"/>
          <w:szCs w:val="26"/>
        </w:rPr>
        <w:t xml:space="preserve">, что является </w:t>
      </w:r>
      <w:r w:rsidRPr="006264FC">
        <w:rPr>
          <w:b/>
          <w:bCs/>
          <w:color w:val="000000"/>
          <w:sz w:val="26"/>
          <w:szCs w:val="26"/>
        </w:rPr>
        <w:t xml:space="preserve">нарушением требований п. 2.8 Порядка разработки муниципальных программ, утвержденного постановлением № 1897-п, </w:t>
      </w:r>
      <w:r w:rsidRPr="006264FC">
        <w:rPr>
          <w:color w:val="000000"/>
          <w:sz w:val="26"/>
          <w:szCs w:val="26"/>
        </w:rPr>
        <w:t>в связи с чем департаменту финансов не представилось возможным провести анализ обоснованности объема финансирования на реализацию мероприятий программы.</w:t>
      </w:r>
    </w:p>
    <w:p w:rsidR="008E6129" w:rsidRPr="00826D2E" w:rsidRDefault="008E6129" w:rsidP="00826D2E">
      <w:pPr>
        <w:widowControl w:val="0"/>
        <w:shd w:val="clear" w:color="auto" w:fill="FFFFFF"/>
        <w:spacing w:after="240" w:line="240" w:lineRule="atLeast"/>
        <w:ind w:right="1"/>
        <w:rPr>
          <w:b/>
          <w:bCs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Таким образом, </w:t>
      </w:r>
      <w:r w:rsidRPr="00826D2E">
        <w:rPr>
          <w:color w:val="000000"/>
          <w:sz w:val="26"/>
          <w:szCs w:val="26"/>
        </w:rPr>
        <w:t>Муниципальная программа</w:t>
      </w:r>
      <w:r>
        <w:rPr>
          <w:color w:val="000000"/>
          <w:sz w:val="26"/>
          <w:szCs w:val="26"/>
        </w:rPr>
        <w:t xml:space="preserve"> </w:t>
      </w:r>
      <w:r w:rsidRPr="00826D2E">
        <w:rPr>
          <w:color w:val="000000"/>
          <w:sz w:val="26"/>
          <w:szCs w:val="26"/>
        </w:rPr>
        <w:t>была</w:t>
      </w:r>
      <w:r w:rsidRPr="00826D2E">
        <w:rPr>
          <w:b/>
          <w:bCs/>
          <w:color w:val="000000"/>
          <w:sz w:val="26"/>
          <w:szCs w:val="26"/>
        </w:rPr>
        <w:t xml:space="preserve"> утверждена постановлением администрации от 15.12.2015 № 1972-п в отсутствие положительного заключения департамента финансов администрации города Евпатории Республики Крым.</w:t>
      </w:r>
    </w:p>
    <w:p w:rsidR="008E6129" w:rsidRPr="006264FC" w:rsidRDefault="008E6129" w:rsidP="0077519E">
      <w:pPr>
        <w:widowControl w:val="0"/>
        <w:shd w:val="clear" w:color="auto" w:fill="FFFFFF"/>
        <w:spacing w:line="240" w:lineRule="auto"/>
        <w:ind w:right="1"/>
        <w:rPr>
          <w:color w:val="000000"/>
          <w:sz w:val="26"/>
          <w:szCs w:val="26"/>
        </w:rPr>
      </w:pPr>
      <w:r w:rsidRPr="006264FC">
        <w:rPr>
          <w:color w:val="000000"/>
          <w:sz w:val="26"/>
          <w:szCs w:val="26"/>
        </w:rPr>
        <w:t>На запрос КСП ГО Евпатория РК в управление экономического развития администрации города Евпатории Республики Крым (далее – управление экономического развития, УЭР) от 18.09.2017 № 01-39/841 о предоставлении копий заключений на проект указанной программы, управлением экономического развития предоставлены запрашиваемые документы.</w:t>
      </w:r>
    </w:p>
    <w:p w:rsidR="008E6129" w:rsidRPr="006264FC" w:rsidRDefault="008E6129" w:rsidP="0077519E">
      <w:pPr>
        <w:widowControl w:val="0"/>
        <w:shd w:val="clear" w:color="auto" w:fill="FFFFFF"/>
        <w:spacing w:line="240" w:lineRule="auto"/>
        <w:ind w:right="1"/>
        <w:rPr>
          <w:color w:val="000000"/>
          <w:sz w:val="26"/>
          <w:szCs w:val="26"/>
        </w:rPr>
      </w:pPr>
      <w:r w:rsidRPr="006264FC">
        <w:rPr>
          <w:color w:val="000000"/>
          <w:sz w:val="26"/>
          <w:szCs w:val="26"/>
        </w:rPr>
        <w:t>Согласно заключению управления экономического развития от 14.12.2015 № ис-649 на проект Муниципальной программы, УЭР были установлены несоответствия и расхождения, в том числе:</w:t>
      </w:r>
    </w:p>
    <w:p w:rsidR="008E6129" w:rsidRPr="006264FC" w:rsidRDefault="008E6129" w:rsidP="0077519E">
      <w:pPr>
        <w:spacing w:line="240" w:lineRule="auto"/>
        <w:ind w:firstLine="720"/>
        <w:rPr>
          <w:sz w:val="26"/>
          <w:szCs w:val="26"/>
        </w:rPr>
      </w:pPr>
      <w:r w:rsidRPr="006264FC">
        <w:rPr>
          <w:color w:val="000000"/>
          <w:sz w:val="26"/>
          <w:szCs w:val="26"/>
        </w:rPr>
        <w:t>- ц</w:t>
      </w:r>
      <w:r w:rsidRPr="006264FC">
        <w:rPr>
          <w:sz w:val="26"/>
          <w:szCs w:val="26"/>
        </w:rPr>
        <w:t>ель Муниципальной программы, указанная в паспорте, не соответствует цели, указанной в текстовой части программы;</w:t>
      </w:r>
    </w:p>
    <w:p w:rsidR="008E6129" w:rsidRPr="006264FC" w:rsidRDefault="008E6129" w:rsidP="0077519E">
      <w:pPr>
        <w:spacing w:line="240" w:lineRule="auto"/>
        <w:ind w:firstLine="720"/>
        <w:rPr>
          <w:sz w:val="26"/>
          <w:szCs w:val="26"/>
        </w:rPr>
      </w:pPr>
      <w:r w:rsidRPr="006264FC">
        <w:rPr>
          <w:sz w:val="26"/>
          <w:szCs w:val="26"/>
        </w:rPr>
        <w:t>- задачи, показатели, ожидаемые результаты Муниципальной программы, указанные в ее паспорте, не соответствуют указанным в ее текстовой части;</w:t>
      </w:r>
    </w:p>
    <w:p w:rsidR="008E6129" w:rsidRPr="006264FC" w:rsidRDefault="008E6129" w:rsidP="0077519E">
      <w:pPr>
        <w:spacing w:line="240" w:lineRule="auto"/>
        <w:ind w:firstLine="720"/>
        <w:rPr>
          <w:sz w:val="26"/>
          <w:szCs w:val="26"/>
        </w:rPr>
      </w:pPr>
      <w:r w:rsidRPr="006264FC">
        <w:rPr>
          <w:sz w:val="26"/>
          <w:szCs w:val="26"/>
        </w:rPr>
        <w:t>- задачи и показатели муниципальной программы, указанные в паспорте, не соответствуют задачам и показателям, указанным в Приложении1;</w:t>
      </w:r>
    </w:p>
    <w:p w:rsidR="008E6129" w:rsidRPr="006264FC" w:rsidRDefault="008E6129" w:rsidP="0077519E">
      <w:pPr>
        <w:spacing w:line="240" w:lineRule="auto"/>
        <w:ind w:firstLine="720"/>
        <w:rPr>
          <w:sz w:val="26"/>
          <w:szCs w:val="26"/>
        </w:rPr>
      </w:pPr>
      <w:r w:rsidRPr="006264FC">
        <w:rPr>
          <w:sz w:val="26"/>
          <w:szCs w:val="26"/>
        </w:rPr>
        <w:t>- мероприятия, указанные в Приложении 2 к программе, не соответствуют мероприятиям Приложения 3;</w:t>
      </w:r>
    </w:p>
    <w:p w:rsidR="008E6129" w:rsidRPr="007B4BC1" w:rsidRDefault="008E6129" w:rsidP="0077519E">
      <w:pPr>
        <w:spacing w:line="240" w:lineRule="auto"/>
        <w:ind w:firstLine="720"/>
        <w:rPr>
          <w:sz w:val="6"/>
          <w:szCs w:val="6"/>
        </w:rPr>
      </w:pPr>
    </w:p>
    <w:p w:rsidR="008E6129" w:rsidRPr="006264FC" w:rsidRDefault="008E6129" w:rsidP="0077519E">
      <w:pPr>
        <w:spacing w:line="240" w:lineRule="auto"/>
        <w:ind w:firstLine="0"/>
        <w:rPr>
          <w:sz w:val="26"/>
          <w:szCs w:val="26"/>
          <w:u w:val="single"/>
        </w:rPr>
      </w:pPr>
      <w:r w:rsidRPr="006264FC">
        <w:rPr>
          <w:color w:val="000000"/>
          <w:sz w:val="26"/>
          <w:szCs w:val="26"/>
        </w:rPr>
        <w:t>в связи с чем Муниципальная программа требовала доработки в соответствии с требованиями п. 2.12 Порядка разработки муниципальных программ.</w:t>
      </w:r>
    </w:p>
    <w:p w:rsidR="008E6129" w:rsidRPr="006264FC" w:rsidRDefault="008E6129" w:rsidP="0077519E">
      <w:pPr>
        <w:widowControl w:val="0"/>
        <w:shd w:val="clear" w:color="auto" w:fill="FFFFFF"/>
        <w:spacing w:line="240" w:lineRule="auto"/>
        <w:ind w:right="1"/>
        <w:rPr>
          <w:b/>
          <w:bCs/>
          <w:color w:val="000000"/>
          <w:sz w:val="26"/>
          <w:szCs w:val="26"/>
        </w:rPr>
      </w:pPr>
      <w:r w:rsidRPr="006264FC">
        <w:rPr>
          <w:color w:val="000000"/>
          <w:sz w:val="26"/>
          <w:szCs w:val="26"/>
        </w:rPr>
        <w:t xml:space="preserve">КСП ГО Евпатория РК отмечает, что </w:t>
      </w:r>
      <w:r w:rsidRPr="006264FC">
        <w:rPr>
          <w:b/>
          <w:bCs/>
          <w:color w:val="000000"/>
          <w:sz w:val="26"/>
          <w:szCs w:val="26"/>
        </w:rPr>
        <w:t>в нарушени</w:t>
      </w:r>
      <w:r>
        <w:rPr>
          <w:b/>
          <w:bCs/>
          <w:color w:val="000000"/>
          <w:sz w:val="26"/>
          <w:szCs w:val="26"/>
        </w:rPr>
        <w:t>е</w:t>
      </w:r>
      <w:r w:rsidRPr="006264FC">
        <w:rPr>
          <w:b/>
          <w:bCs/>
          <w:color w:val="000000"/>
          <w:sz w:val="26"/>
          <w:szCs w:val="26"/>
        </w:rPr>
        <w:t xml:space="preserve"> требований п. 2.12 Порядка разработки муниципальных программ</w:t>
      </w:r>
      <w:r w:rsidRPr="006264FC">
        <w:rPr>
          <w:color w:val="000000"/>
          <w:sz w:val="26"/>
          <w:szCs w:val="26"/>
        </w:rPr>
        <w:t xml:space="preserve">, </w:t>
      </w:r>
      <w:r w:rsidRPr="006264FC">
        <w:rPr>
          <w:b/>
          <w:bCs/>
          <w:color w:val="000000"/>
          <w:sz w:val="26"/>
          <w:szCs w:val="26"/>
        </w:rPr>
        <w:t>ДИЗО не учтены замечания на проект программы управления экономического развития,</w:t>
      </w:r>
      <w:r w:rsidRPr="006264FC">
        <w:rPr>
          <w:color w:val="000000"/>
          <w:sz w:val="26"/>
          <w:szCs w:val="26"/>
        </w:rPr>
        <w:t xml:space="preserve"> требуемые изменения в проект программы не внесены, таким образом </w:t>
      </w:r>
      <w:r w:rsidRPr="006264FC">
        <w:rPr>
          <w:b/>
          <w:bCs/>
          <w:color w:val="000000"/>
          <w:sz w:val="26"/>
          <w:szCs w:val="26"/>
        </w:rPr>
        <w:t>Муниципальная программа утверждена постановлением администрации от 15.12.2015 № 1972-п при наличии не устраненных замечаний управления экономического развития.</w:t>
      </w:r>
    </w:p>
    <w:p w:rsidR="008E6129" w:rsidRPr="006264FC" w:rsidRDefault="008E6129" w:rsidP="0077519E">
      <w:pPr>
        <w:widowControl w:val="0"/>
        <w:shd w:val="clear" w:color="auto" w:fill="FFFFFF"/>
        <w:spacing w:line="240" w:lineRule="auto"/>
        <w:ind w:right="1"/>
        <w:jc w:val="right"/>
        <w:rPr>
          <w:i/>
          <w:iCs/>
          <w:color w:val="000000"/>
          <w:sz w:val="26"/>
          <w:szCs w:val="26"/>
        </w:rPr>
      </w:pPr>
      <w:r w:rsidRPr="006264FC">
        <w:rPr>
          <w:i/>
          <w:iCs/>
          <w:color w:val="000000"/>
          <w:sz w:val="26"/>
          <w:szCs w:val="26"/>
        </w:rPr>
        <w:t>Запрос КСП ГО Евпатория РК от 18.09.2017 № 841,</w:t>
      </w:r>
    </w:p>
    <w:p w:rsidR="008E6129" w:rsidRPr="006264FC" w:rsidRDefault="008E6129" w:rsidP="0077519E">
      <w:pPr>
        <w:widowControl w:val="0"/>
        <w:shd w:val="clear" w:color="auto" w:fill="FFFFFF"/>
        <w:spacing w:line="240" w:lineRule="auto"/>
        <w:ind w:right="1"/>
        <w:jc w:val="right"/>
        <w:rPr>
          <w:i/>
          <w:iCs/>
          <w:color w:val="000000"/>
          <w:sz w:val="26"/>
          <w:szCs w:val="26"/>
        </w:rPr>
      </w:pPr>
      <w:r w:rsidRPr="006264FC">
        <w:rPr>
          <w:i/>
          <w:iCs/>
          <w:color w:val="000000"/>
          <w:sz w:val="26"/>
          <w:szCs w:val="26"/>
        </w:rPr>
        <w:t>ответ управления экономического развития от 20.09.2017 № 692</w:t>
      </w:r>
    </w:p>
    <w:p w:rsidR="008E6129" w:rsidRPr="006264FC" w:rsidRDefault="008E6129" w:rsidP="0077519E">
      <w:pPr>
        <w:widowControl w:val="0"/>
        <w:shd w:val="clear" w:color="auto" w:fill="FFFFFF"/>
        <w:spacing w:line="240" w:lineRule="auto"/>
        <w:ind w:right="1"/>
        <w:jc w:val="right"/>
        <w:rPr>
          <w:i/>
          <w:iCs/>
          <w:color w:val="000000"/>
          <w:sz w:val="26"/>
          <w:szCs w:val="26"/>
        </w:rPr>
      </w:pPr>
      <w:r w:rsidRPr="006264FC">
        <w:rPr>
          <w:i/>
          <w:iCs/>
          <w:color w:val="000000"/>
          <w:sz w:val="26"/>
          <w:szCs w:val="26"/>
        </w:rPr>
        <w:t>в приложениях 10, 11.</w:t>
      </w:r>
    </w:p>
    <w:p w:rsidR="008E6129" w:rsidRPr="006264FC" w:rsidRDefault="008E6129" w:rsidP="0077519E">
      <w:pPr>
        <w:spacing w:line="240" w:lineRule="auto"/>
        <w:ind w:firstLine="720"/>
        <w:rPr>
          <w:sz w:val="26"/>
          <w:szCs w:val="26"/>
        </w:rPr>
      </w:pPr>
      <w:r w:rsidRPr="006264FC">
        <w:rPr>
          <w:sz w:val="26"/>
          <w:szCs w:val="26"/>
        </w:rPr>
        <w:t xml:space="preserve">КСП ГО Евпатория РК отмечает, что заданная в Муниципальной программе </w:t>
      </w:r>
      <w:r w:rsidRPr="006264FC">
        <w:rPr>
          <w:b/>
          <w:bCs/>
          <w:sz w:val="26"/>
          <w:szCs w:val="26"/>
        </w:rPr>
        <w:t xml:space="preserve">цель </w:t>
      </w:r>
      <w:r>
        <w:rPr>
          <w:b/>
          <w:bCs/>
          <w:sz w:val="26"/>
          <w:szCs w:val="26"/>
        </w:rPr>
        <w:t>не конкретна (изменяется в разных частях программы)</w:t>
      </w:r>
      <w:r w:rsidRPr="006264FC">
        <w:rPr>
          <w:b/>
          <w:bCs/>
          <w:sz w:val="26"/>
          <w:szCs w:val="26"/>
        </w:rPr>
        <w:t xml:space="preserve">, а также </w:t>
      </w:r>
      <w:r>
        <w:rPr>
          <w:b/>
          <w:bCs/>
          <w:sz w:val="26"/>
          <w:szCs w:val="26"/>
        </w:rPr>
        <w:t>выходит за рамки полн</w:t>
      </w:r>
      <w:r w:rsidRPr="006264FC">
        <w:rPr>
          <w:b/>
          <w:bCs/>
          <w:sz w:val="26"/>
          <w:szCs w:val="26"/>
        </w:rPr>
        <w:t>омочи</w:t>
      </w:r>
      <w:r>
        <w:rPr>
          <w:b/>
          <w:bCs/>
          <w:sz w:val="26"/>
          <w:szCs w:val="26"/>
        </w:rPr>
        <w:t>й</w:t>
      </w:r>
      <w:r w:rsidRPr="006264FC">
        <w:rPr>
          <w:b/>
          <w:bCs/>
          <w:sz w:val="26"/>
          <w:szCs w:val="26"/>
        </w:rPr>
        <w:t xml:space="preserve"> и функци</w:t>
      </w:r>
      <w:r>
        <w:rPr>
          <w:b/>
          <w:bCs/>
          <w:sz w:val="26"/>
          <w:szCs w:val="26"/>
        </w:rPr>
        <w:t>й</w:t>
      </w:r>
      <w:r w:rsidRPr="006264FC">
        <w:rPr>
          <w:b/>
          <w:bCs/>
          <w:sz w:val="26"/>
          <w:szCs w:val="26"/>
        </w:rPr>
        <w:t xml:space="preserve"> органа местного самоуправления муниципального образования, которые определены Федеральным законом от 06.10.2003 N 131-ФЗ "Об общих принципах организации местного самоуправления в Российской Федерации" </w:t>
      </w:r>
      <w:r w:rsidRPr="006264FC">
        <w:rPr>
          <w:sz w:val="26"/>
          <w:szCs w:val="26"/>
        </w:rPr>
        <w:t>(далее – Федеральный закон № 131-ФЗ),</w:t>
      </w:r>
      <w:r w:rsidRPr="006264FC">
        <w:rPr>
          <w:b/>
          <w:bCs/>
          <w:sz w:val="26"/>
          <w:szCs w:val="26"/>
        </w:rPr>
        <w:t xml:space="preserve"> иными нормативно-правовыми актами</w:t>
      </w:r>
      <w:r w:rsidRPr="006264FC">
        <w:rPr>
          <w:sz w:val="26"/>
          <w:szCs w:val="26"/>
        </w:rPr>
        <w:t>.</w:t>
      </w:r>
    </w:p>
    <w:p w:rsidR="008E6129" w:rsidRPr="006264FC" w:rsidRDefault="008E6129" w:rsidP="0077519E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>Так, с</w:t>
      </w:r>
      <w:r w:rsidRPr="006264FC">
        <w:rPr>
          <w:sz w:val="26"/>
          <w:szCs w:val="26"/>
        </w:rPr>
        <w:t>татьей 16 Федерального закона № 131-ФЗ установлено, что к числу вопросов местного значения городского округа относятся владение, пользование и распоряжение имуществом, находящимся в муниципальной собственности городского округа.</w:t>
      </w:r>
    </w:p>
    <w:p w:rsidR="008E6129" w:rsidRPr="006264FC" w:rsidRDefault="008E6129" w:rsidP="0077519E">
      <w:pPr>
        <w:spacing w:line="240" w:lineRule="auto"/>
        <w:ind w:firstLine="720"/>
        <w:rPr>
          <w:sz w:val="26"/>
          <w:szCs w:val="26"/>
        </w:rPr>
      </w:pPr>
      <w:r w:rsidRPr="005F7534">
        <w:rPr>
          <w:sz w:val="26"/>
          <w:szCs w:val="26"/>
        </w:rPr>
        <w:t xml:space="preserve">В то же время, </w:t>
      </w:r>
      <w:r>
        <w:rPr>
          <w:sz w:val="26"/>
          <w:szCs w:val="26"/>
          <w:u w:val="single"/>
        </w:rPr>
        <w:t>ц</w:t>
      </w:r>
      <w:r w:rsidRPr="006264FC">
        <w:rPr>
          <w:sz w:val="26"/>
          <w:szCs w:val="26"/>
          <w:u w:val="single"/>
        </w:rPr>
        <w:t>ель Муниципальной программы</w:t>
      </w:r>
      <w:r>
        <w:rPr>
          <w:sz w:val="26"/>
          <w:szCs w:val="26"/>
          <w:u w:val="single"/>
        </w:rPr>
        <w:t xml:space="preserve"> согласно ее паспорту</w:t>
      </w:r>
      <w:r w:rsidRPr="006264FC">
        <w:rPr>
          <w:sz w:val="26"/>
          <w:szCs w:val="26"/>
        </w:rPr>
        <w:t>– создание условий для повышения эффективности управления государственным имуществом, снижения социально-экономической напряженности, обеспечения реализации органами местного самоуправления городского округа Евпатория их полномочий и обеспечения доходов бюджета Республики Крым от использования муниципального имущества городского округа Евпатория.</w:t>
      </w:r>
    </w:p>
    <w:p w:rsidR="008E6129" w:rsidRPr="006264FC" w:rsidRDefault="008E6129" w:rsidP="0077519E">
      <w:pPr>
        <w:spacing w:line="240" w:lineRule="auto"/>
        <w:ind w:firstLine="720"/>
        <w:rPr>
          <w:sz w:val="26"/>
          <w:szCs w:val="26"/>
        </w:rPr>
      </w:pPr>
      <w:r w:rsidRPr="005F7534">
        <w:rPr>
          <w:sz w:val="26"/>
          <w:szCs w:val="26"/>
        </w:rPr>
        <w:t xml:space="preserve">Тогда как, </w:t>
      </w:r>
      <w:r>
        <w:rPr>
          <w:sz w:val="26"/>
          <w:szCs w:val="26"/>
          <w:u w:val="single"/>
        </w:rPr>
        <w:t>ц</w:t>
      </w:r>
      <w:r w:rsidRPr="006264FC">
        <w:rPr>
          <w:sz w:val="26"/>
          <w:szCs w:val="26"/>
          <w:u w:val="single"/>
        </w:rPr>
        <w:t>ель Муниципальной программы, указанная в ее текстовой части</w:t>
      </w:r>
      <w:r w:rsidRPr="006264FC">
        <w:rPr>
          <w:sz w:val="26"/>
          <w:szCs w:val="26"/>
        </w:rPr>
        <w:t xml:space="preserve"> – создание условий для эффективного управления муниципальным имуществом, необходимого для выполнения государственных функций органами местного самоуправления городского округа Евпатория, и отчуждения муниципального имущества, востребованного в коммерческом обороте, а также совершенствование системы муниципального материального резерва, повышение ее роли в позитивных процессах, происходящих в экономике и политике городского округа Евпатории и направленных на укрепление его экономической независимости, создание условий для повышения эффективности управления государственным имуществом, снижения социально-экономической напряженности, обеспечения реализации органами местного самоуправления городского округа Евпатория их полномочий и обеспечения доходов бюджета Республики Крым от использования муниципального имущества городского округа Евпатория.</w:t>
      </w:r>
    </w:p>
    <w:p w:rsidR="008E6129" w:rsidRPr="00DC62E3" w:rsidRDefault="008E6129" w:rsidP="0077519E">
      <w:pPr>
        <w:spacing w:line="240" w:lineRule="auto"/>
        <w:ind w:firstLine="720"/>
        <w:rPr>
          <w:b/>
          <w:bCs/>
          <w:sz w:val="26"/>
          <w:szCs w:val="26"/>
        </w:rPr>
      </w:pPr>
      <w:r w:rsidRPr="006264FC">
        <w:rPr>
          <w:sz w:val="26"/>
          <w:szCs w:val="26"/>
        </w:rPr>
        <w:t xml:space="preserve">Таким образом, </w:t>
      </w:r>
      <w:r w:rsidRPr="00DC62E3">
        <w:rPr>
          <w:b/>
          <w:bCs/>
          <w:sz w:val="26"/>
          <w:szCs w:val="26"/>
        </w:rPr>
        <w:t xml:space="preserve">заданные в Муниципальной программе цели «создание условий для повышения эффективности управления </w:t>
      </w:r>
      <w:r w:rsidRPr="00DC62E3">
        <w:rPr>
          <w:b/>
          <w:bCs/>
          <w:sz w:val="26"/>
          <w:szCs w:val="26"/>
          <w:u w:val="single"/>
        </w:rPr>
        <w:t>государственным имуществом</w:t>
      </w:r>
      <w:r w:rsidRPr="00DC62E3">
        <w:rPr>
          <w:b/>
          <w:bCs/>
          <w:sz w:val="26"/>
          <w:szCs w:val="26"/>
        </w:rPr>
        <w:t>», «</w:t>
      </w:r>
      <w:r w:rsidRPr="00DC62E3">
        <w:rPr>
          <w:b/>
          <w:bCs/>
          <w:sz w:val="26"/>
          <w:szCs w:val="26"/>
          <w:u w:val="single"/>
        </w:rPr>
        <w:t>обеспечение доходов бюджета Республики Крым</w:t>
      </w:r>
      <w:r w:rsidRPr="00DC62E3">
        <w:rPr>
          <w:b/>
          <w:bCs/>
          <w:sz w:val="26"/>
          <w:szCs w:val="26"/>
        </w:rPr>
        <w:t xml:space="preserve"> от использования муниципального имущества» не являются полномочиями органа местного самоуправления муниципального образования, возложенными на него действующим законодательством.</w:t>
      </w:r>
    </w:p>
    <w:p w:rsidR="008E6129" w:rsidRPr="00AF0794" w:rsidRDefault="008E6129" w:rsidP="00AF0794">
      <w:pPr>
        <w:spacing w:before="240" w:line="240" w:lineRule="auto"/>
        <w:rPr>
          <w:sz w:val="26"/>
          <w:szCs w:val="26"/>
          <w:lang w:eastAsia="en-US"/>
        </w:rPr>
      </w:pPr>
      <w:r w:rsidRPr="00AF0794">
        <w:rPr>
          <w:sz w:val="26"/>
          <w:szCs w:val="26"/>
          <w:lang w:eastAsia="en-US"/>
        </w:rPr>
        <w:t xml:space="preserve">В разделе 1 «Общая характеристика текущего состояния отрасли имущественных и земельных отношений городского округа Евпатория Республики Крым» сформулированы основные проблемы в сфере имущественных и земельных отношений на территории городского округа Евпатория Республики Крым. </w:t>
      </w:r>
    </w:p>
    <w:p w:rsidR="008E6129" w:rsidRPr="00AF0794" w:rsidRDefault="008E6129" w:rsidP="00AF0794">
      <w:pPr>
        <w:spacing w:line="240" w:lineRule="auto"/>
        <w:rPr>
          <w:sz w:val="26"/>
          <w:szCs w:val="26"/>
          <w:lang w:eastAsia="en-US"/>
        </w:rPr>
      </w:pPr>
      <w:r w:rsidRPr="00AF0794">
        <w:rPr>
          <w:sz w:val="26"/>
          <w:szCs w:val="26"/>
          <w:lang w:eastAsia="en-US"/>
        </w:rPr>
        <w:t xml:space="preserve">Так, проблемами в указанной сфере, исходя из текстовой части муниципальной программы, обозначенные следующие:  </w:t>
      </w:r>
    </w:p>
    <w:p w:rsidR="008E6129" w:rsidRPr="00AF0794" w:rsidRDefault="008E6129" w:rsidP="00AF0794">
      <w:pPr>
        <w:numPr>
          <w:ilvl w:val="0"/>
          <w:numId w:val="25"/>
        </w:numPr>
        <w:spacing w:after="200" w:line="240" w:lineRule="auto"/>
        <w:ind w:left="0" w:firstLine="992"/>
        <w:rPr>
          <w:sz w:val="26"/>
          <w:szCs w:val="26"/>
          <w:lang w:eastAsia="en-US"/>
        </w:rPr>
      </w:pPr>
      <w:r w:rsidRPr="00AF0794">
        <w:rPr>
          <w:sz w:val="26"/>
          <w:szCs w:val="26"/>
          <w:lang w:eastAsia="en-US"/>
        </w:rPr>
        <w:t xml:space="preserve">отсутствие перечня эффективных собственников, ориентированных на долгосрочное развитие в интересах социально-экономического развития региона; </w:t>
      </w:r>
    </w:p>
    <w:p w:rsidR="008E6129" w:rsidRPr="00AF0794" w:rsidRDefault="008E6129" w:rsidP="00AF0794">
      <w:pPr>
        <w:numPr>
          <w:ilvl w:val="0"/>
          <w:numId w:val="25"/>
        </w:numPr>
        <w:spacing w:after="200" w:line="240" w:lineRule="auto"/>
        <w:ind w:left="0" w:firstLine="992"/>
        <w:rPr>
          <w:sz w:val="26"/>
          <w:szCs w:val="26"/>
          <w:lang w:eastAsia="en-US"/>
        </w:rPr>
      </w:pPr>
      <w:r w:rsidRPr="00AF0794">
        <w:rPr>
          <w:sz w:val="26"/>
          <w:szCs w:val="26"/>
          <w:lang w:eastAsia="en-US"/>
        </w:rPr>
        <w:t>отсутствие автоматизированной информационной системы, содержащей базу пространственных и атрибутивных данных об объектах недвижимости и иных объектов, имеющих границы на земной поверхности, что необходимо для решения информационных задач при распоряжении и управлении муниципальным имуществом,</w:t>
      </w:r>
    </w:p>
    <w:p w:rsidR="008E6129" w:rsidRPr="00AF0794" w:rsidRDefault="008E6129" w:rsidP="00AF0794">
      <w:pPr>
        <w:numPr>
          <w:ilvl w:val="0"/>
          <w:numId w:val="25"/>
        </w:numPr>
        <w:spacing w:after="200" w:line="240" w:lineRule="auto"/>
        <w:ind w:left="0" w:firstLine="992"/>
        <w:rPr>
          <w:sz w:val="26"/>
          <w:szCs w:val="26"/>
          <w:lang w:eastAsia="en-US"/>
        </w:rPr>
      </w:pPr>
      <w:r w:rsidRPr="00AF0794">
        <w:rPr>
          <w:sz w:val="26"/>
          <w:szCs w:val="26"/>
          <w:lang w:eastAsia="en-US"/>
        </w:rPr>
        <w:t>отсутствие государственной регистрации права собственности городского округа на недвижимое имущество, что делает невозможным распоряжение таким имуществом, и отсутствие кадастровых паспортов, содержащих технические характеристики, позволяющие их идентифицировать в системе кадастрового учёта Российской Федерации;</w:t>
      </w:r>
    </w:p>
    <w:p w:rsidR="008E6129" w:rsidRPr="00AF0794" w:rsidRDefault="008E6129" w:rsidP="00AF0794">
      <w:pPr>
        <w:numPr>
          <w:ilvl w:val="0"/>
          <w:numId w:val="25"/>
        </w:numPr>
        <w:spacing w:after="200" w:line="240" w:lineRule="auto"/>
        <w:ind w:left="0" w:firstLine="992"/>
        <w:rPr>
          <w:sz w:val="26"/>
          <w:szCs w:val="26"/>
          <w:lang w:eastAsia="en-US"/>
        </w:rPr>
      </w:pPr>
      <w:r w:rsidRPr="00AF0794">
        <w:rPr>
          <w:sz w:val="26"/>
          <w:szCs w:val="26"/>
          <w:lang w:eastAsia="en-US"/>
        </w:rPr>
        <w:t>отсутствие налаженной системы эффективного учёта имущества, находящегося в муниципальной собственности;</w:t>
      </w:r>
    </w:p>
    <w:p w:rsidR="008E6129" w:rsidRPr="00AF0794" w:rsidRDefault="008E6129" w:rsidP="00AF0794">
      <w:pPr>
        <w:numPr>
          <w:ilvl w:val="0"/>
          <w:numId w:val="25"/>
        </w:numPr>
        <w:spacing w:after="200" w:line="240" w:lineRule="auto"/>
        <w:ind w:left="0" w:firstLine="992"/>
        <w:rPr>
          <w:sz w:val="26"/>
          <w:szCs w:val="26"/>
          <w:lang w:eastAsia="en-US"/>
        </w:rPr>
      </w:pPr>
      <w:r w:rsidRPr="00AF0794">
        <w:rPr>
          <w:sz w:val="26"/>
          <w:szCs w:val="26"/>
          <w:lang w:eastAsia="en-US"/>
        </w:rPr>
        <w:t>необходимость сформировать имущество казны и отсутствие эффективного механизма управления, оптимизации и сохранения объектов казны.</w:t>
      </w:r>
    </w:p>
    <w:p w:rsidR="008E6129" w:rsidRPr="006264FC" w:rsidRDefault="008E6129" w:rsidP="00AF0794">
      <w:pPr>
        <w:spacing w:line="240" w:lineRule="auto"/>
        <w:ind w:firstLine="720"/>
        <w:rPr>
          <w:sz w:val="26"/>
          <w:szCs w:val="26"/>
        </w:rPr>
      </w:pPr>
      <w:r w:rsidRPr="00DC62E3">
        <w:rPr>
          <w:sz w:val="26"/>
          <w:szCs w:val="26"/>
          <w:u w:val="single"/>
        </w:rPr>
        <w:t>Для обеспечения достижения поставленной цели</w:t>
      </w:r>
      <w:r w:rsidRPr="006264FC">
        <w:rPr>
          <w:sz w:val="26"/>
          <w:szCs w:val="26"/>
        </w:rPr>
        <w:t xml:space="preserve"> в Муниципальной программе </w:t>
      </w:r>
      <w:r w:rsidRPr="00DC62E3">
        <w:rPr>
          <w:sz w:val="26"/>
          <w:szCs w:val="26"/>
          <w:u w:val="single"/>
        </w:rPr>
        <w:t>определены следующие задачи:</w:t>
      </w:r>
    </w:p>
    <w:p w:rsidR="008E6129" w:rsidRPr="006264FC" w:rsidRDefault="008E6129" w:rsidP="00AF0794">
      <w:pPr>
        <w:spacing w:line="240" w:lineRule="auto"/>
        <w:ind w:firstLine="720"/>
        <w:rPr>
          <w:sz w:val="26"/>
          <w:szCs w:val="26"/>
        </w:rPr>
      </w:pPr>
      <w:r w:rsidRPr="006264FC">
        <w:rPr>
          <w:sz w:val="26"/>
          <w:szCs w:val="26"/>
        </w:rPr>
        <w:t>- обеспечение проведения землеустроительных и кадастровых работ для постановки на государственный кадастровый учет объектов недвижимого имущества, находящихся в собственности городского округа Евпатория, и государственной регистрации прав;</w:t>
      </w:r>
    </w:p>
    <w:p w:rsidR="008E6129" w:rsidRPr="006264FC" w:rsidRDefault="008E6129" w:rsidP="00AF0794">
      <w:pPr>
        <w:spacing w:line="240" w:lineRule="auto"/>
        <w:ind w:firstLine="720"/>
        <w:rPr>
          <w:sz w:val="26"/>
          <w:szCs w:val="26"/>
        </w:rPr>
      </w:pPr>
      <w:r w:rsidRPr="006264FC">
        <w:rPr>
          <w:sz w:val="26"/>
          <w:szCs w:val="26"/>
        </w:rPr>
        <w:t>- обеспечение проведения независимой оценки объектов недвижимого имущества, находящегося в собственности городского округа Евпатория;</w:t>
      </w:r>
    </w:p>
    <w:p w:rsidR="008E6129" w:rsidRPr="006264FC" w:rsidRDefault="008E6129" w:rsidP="00AF0794">
      <w:pPr>
        <w:spacing w:line="240" w:lineRule="auto"/>
        <w:ind w:firstLine="720"/>
        <w:rPr>
          <w:sz w:val="26"/>
          <w:szCs w:val="26"/>
        </w:rPr>
      </w:pPr>
      <w:r w:rsidRPr="006264FC">
        <w:rPr>
          <w:sz w:val="26"/>
          <w:szCs w:val="26"/>
        </w:rPr>
        <w:t>- обеспечение предоставления льготным категориям граждан земельных участков из земель муниципальной собственности после проведения кадастровых работ;</w:t>
      </w:r>
    </w:p>
    <w:p w:rsidR="008E6129" w:rsidRPr="006264FC" w:rsidRDefault="008E6129" w:rsidP="00AF0794">
      <w:pPr>
        <w:spacing w:line="240" w:lineRule="auto"/>
        <w:ind w:firstLine="720"/>
        <w:rPr>
          <w:sz w:val="26"/>
          <w:szCs w:val="26"/>
        </w:rPr>
      </w:pPr>
      <w:r w:rsidRPr="006264FC">
        <w:rPr>
          <w:sz w:val="26"/>
          <w:szCs w:val="26"/>
        </w:rPr>
        <w:t>- обеспечение проведения земельных торгов;</w:t>
      </w:r>
    </w:p>
    <w:p w:rsidR="008E6129" w:rsidRPr="006264FC" w:rsidRDefault="008E6129" w:rsidP="00AF0794">
      <w:pPr>
        <w:spacing w:line="240" w:lineRule="auto"/>
        <w:ind w:firstLine="720"/>
        <w:rPr>
          <w:sz w:val="26"/>
          <w:szCs w:val="26"/>
        </w:rPr>
      </w:pPr>
      <w:r w:rsidRPr="006264FC">
        <w:rPr>
          <w:sz w:val="26"/>
          <w:szCs w:val="26"/>
        </w:rPr>
        <w:t>- обеспечение создания региональной геоинформационной системы городского округа Евпатория;</w:t>
      </w:r>
    </w:p>
    <w:p w:rsidR="008E6129" w:rsidRPr="006264FC" w:rsidRDefault="008E6129" w:rsidP="00AF0794">
      <w:pPr>
        <w:spacing w:line="240" w:lineRule="auto"/>
        <w:ind w:firstLine="720"/>
        <w:rPr>
          <w:sz w:val="26"/>
          <w:szCs w:val="26"/>
        </w:rPr>
      </w:pPr>
      <w:r w:rsidRPr="006264FC">
        <w:rPr>
          <w:sz w:val="26"/>
          <w:szCs w:val="26"/>
        </w:rPr>
        <w:t>- осуществление полномочий Российской Федерации по подготовке и проведению Всероссийской сельскохозяйственной переписи 2016 года.</w:t>
      </w:r>
    </w:p>
    <w:p w:rsidR="008E6129" w:rsidRPr="006264FC" w:rsidRDefault="008E6129" w:rsidP="00AF0794">
      <w:pPr>
        <w:spacing w:line="240" w:lineRule="auto"/>
        <w:ind w:firstLine="720"/>
        <w:rPr>
          <w:b/>
          <w:bCs/>
          <w:sz w:val="26"/>
          <w:szCs w:val="26"/>
        </w:rPr>
      </w:pPr>
      <w:r w:rsidRPr="006264FC">
        <w:rPr>
          <w:b/>
          <w:bCs/>
          <w:sz w:val="26"/>
          <w:szCs w:val="26"/>
        </w:rPr>
        <w:t xml:space="preserve">Состав и содержание цели и задач Муниципальной программы в ходе ее реализации </w:t>
      </w:r>
      <w:r>
        <w:rPr>
          <w:b/>
          <w:bCs/>
          <w:sz w:val="26"/>
          <w:szCs w:val="26"/>
        </w:rPr>
        <w:t xml:space="preserve">в 2016 году </w:t>
      </w:r>
      <w:r w:rsidRPr="006264FC">
        <w:rPr>
          <w:b/>
          <w:bCs/>
          <w:sz w:val="26"/>
          <w:szCs w:val="26"/>
        </w:rPr>
        <w:t>не изменялись.</w:t>
      </w:r>
    </w:p>
    <w:p w:rsidR="008E6129" w:rsidRPr="00DC62E3" w:rsidRDefault="008E6129" w:rsidP="00AF0794">
      <w:pPr>
        <w:spacing w:line="240" w:lineRule="auto"/>
        <w:ind w:firstLine="720"/>
        <w:rPr>
          <w:sz w:val="26"/>
          <w:szCs w:val="26"/>
          <w:u w:val="single"/>
        </w:rPr>
      </w:pPr>
      <w:r w:rsidRPr="00DC62E3">
        <w:rPr>
          <w:sz w:val="26"/>
          <w:szCs w:val="26"/>
          <w:u w:val="single"/>
        </w:rPr>
        <w:t>Ожидаемые результаты реализации Муниципальной программы</w:t>
      </w:r>
      <w:r>
        <w:rPr>
          <w:sz w:val="26"/>
          <w:szCs w:val="26"/>
          <w:u w:val="single"/>
        </w:rPr>
        <w:t xml:space="preserve"> за весь период</w:t>
      </w:r>
      <w:r w:rsidRPr="00DC62E3">
        <w:rPr>
          <w:sz w:val="26"/>
          <w:szCs w:val="26"/>
          <w:u w:val="single"/>
        </w:rPr>
        <w:t>:</w:t>
      </w:r>
    </w:p>
    <w:p w:rsidR="008E6129" w:rsidRDefault="008E6129" w:rsidP="00AF0794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- создание эффективной системы управления </w:t>
      </w:r>
      <w:r w:rsidRPr="00DC62E3">
        <w:rPr>
          <w:sz w:val="26"/>
          <w:szCs w:val="26"/>
        </w:rPr>
        <w:t xml:space="preserve">государственным </w:t>
      </w:r>
      <w:r>
        <w:rPr>
          <w:sz w:val="26"/>
          <w:szCs w:val="26"/>
        </w:rPr>
        <w:t>имуществом;</w:t>
      </w:r>
    </w:p>
    <w:p w:rsidR="008E6129" w:rsidRDefault="008E6129" w:rsidP="00AF0794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>- создание необходимых условий для приватизации и аренды имущества, находящегося в собственности городского округа Евпатория;</w:t>
      </w:r>
    </w:p>
    <w:p w:rsidR="008E6129" w:rsidRDefault="008E6129" w:rsidP="00AF0794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>- полный и достоверный учет государственного имущества;</w:t>
      </w:r>
    </w:p>
    <w:p w:rsidR="008E6129" w:rsidRDefault="008E6129" w:rsidP="00AF0794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>- увеличение поступлений в бюджет городского округа Евпатория от использования государственного имущества;</w:t>
      </w:r>
    </w:p>
    <w:p w:rsidR="008E6129" w:rsidRDefault="008E6129" w:rsidP="00AF0794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>- выполнение годового плана доходной части бюджета городского округа Евпатория от распоряжения и использования имущества, находящегося в муниципальной собственности городского округа Евпатория;</w:t>
      </w:r>
    </w:p>
    <w:p w:rsidR="008E6129" w:rsidRDefault="008E6129" w:rsidP="00AF0794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>- создание условий для мониторинга и оперативного контроля и использования государственного имущества;</w:t>
      </w:r>
    </w:p>
    <w:p w:rsidR="008E6129" w:rsidRDefault="008E6129" w:rsidP="00AF0794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>- защита интересов социально незащищенных слоев населения путем выделения льготным категориям граждан земельных участков, выделенных из земель муниципальной собственности в объеме 19,9 га, после проведения кадастровых работ;</w:t>
      </w:r>
    </w:p>
    <w:p w:rsidR="008E6129" w:rsidRDefault="008E6129" w:rsidP="00AF0794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>- проведение независимой оценки 443 объектов недвижимого имущества, находящегося в муниципальной собственности городского округа Евпатория;</w:t>
      </w:r>
    </w:p>
    <w:p w:rsidR="008E6129" w:rsidRDefault="008E6129" w:rsidP="00AF0794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>- постановка на государственный кадастровый учет 443 объектов недвижимого имущества для государственной регистрации права городского округа Евпатория на данные объекты недвижимого имущества;</w:t>
      </w:r>
    </w:p>
    <w:p w:rsidR="008E6129" w:rsidRDefault="008E6129" w:rsidP="00AF0794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>- реализация на торгах 11 земельных участков муниципальной собственности и прав на заключение договоров аренды земельных участков;</w:t>
      </w:r>
    </w:p>
    <w:p w:rsidR="008E6129" w:rsidRDefault="008E6129" w:rsidP="00AF0794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>- предоставление земельных участков 191 лицу из числа льготных категорий граждан;</w:t>
      </w:r>
    </w:p>
    <w:p w:rsidR="008E6129" w:rsidRDefault="008E6129" w:rsidP="00AF0794">
      <w:pPr>
        <w:spacing w:after="240"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>- обеспечение осуществления полномочий Российской Федерации по подготовке и проведению Всероссийской сельскохозяйственной переписи 2016 года.</w:t>
      </w:r>
    </w:p>
    <w:p w:rsidR="008E6129" w:rsidRPr="00AF0794" w:rsidRDefault="008E6129" w:rsidP="00AF0794">
      <w:pPr>
        <w:spacing w:line="240" w:lineRule="auto"/>
        <w:rPr>
          <w:sz w:val="26"/>
          <w:szCs w:val="26"/>
          <w:lang w:eastAsia="en-US"/>
        </w:rPr>
      </w:pPr>
      <w:r w:rsidRPr="00AF0794">
        <w:rPr>
          <w:sz w:val="26"/>
          <w:szCs w:val="26"/>
          <w:u w:val="single"/>
          <w:lang w:eastAsia="en-US"/>
        </w:rPr>
        <w:t>Основное мероприятие</w:t>
      </w:r>
      <w:r w:rsidRPr="00AF0794">
        <w:rPr>
          <w:sz w:val="26"/>
          <w:szCs w:val="26"/>
          <w:lang w:eastAsia="en-US"/>
        </w:rPr>
        <w:t xml:space="preserve"> в структуре муниципальной программы всего одно и определено как «</w:t>
      </w:r>
      <w:r w:rsidRPr="00AF0794">
        <w:rPr>
          <w:sz w:val="26"/>
          <w:szCs w:val="26"/>
          <w:u w:val="single"/>
          <w:lang w:eastAsia="en-US"/>
        </w:rPr>
        <w:t>1. Управление муниципальным имуществом</w:t>
      </w:r>
      <w:r w:rsidRPr="00AF0794">
        <w:rPr>
          <w:sz w:val="26"/>
          <w:szCs w:val="26"/>
          <w:lang w:eastAsia="en-US"/>
        </w:rPr>
        <w:t>», оно подразделено на ряд мероприятий:</w:t>
      </w:r>
    </w:p>
    <w:p w:rsidR="008E6129" w:rsidRPr="00AF0794" w:rsidRDefault="008E6129" w:rsidP="00AF0794">
      <w:pPr>
        <w:numPr>
          <w:ilvl w:val="1"/>
          <w:numId w:val="26"/>
        </w:numPr>
        <w:spacing w:after="200" w:line="240" w:lineRule="auto"/>
        <w:ind w:left="567" w:hanging="567"/>
        <w:rPr>
          <w:sz w:val="26"/>
          <w:szCs w:val="26"/>
          <w:lang w:eastAsia="en-US"/>
        </w:rPr>
      </w:pPr>
      <w:r w:rsidRPr="00AF0794">
        <w:rPr>
          <w:sz w:val="26"/>
          <w:szCs w:val="26"/>
          <w:lang w:eastAsia="en-US"/>
        </w:rPr>
        <w:t>Обеспечение предоставления льготным категориям граждан земельных участков из земель муниципальной собственности после проведения кадастровых работ;</w:t>
      </w:r>
    </w:p>
    <w:p w:rsidR="008E6129" w:rsidRPr="00AF0794" w:rsidRDefault="008E6129" w:rsidP="00AF0794">
      <w:pPr>
        <w:numPr>
          <w:ilvl w:val="1"/>
          <w:numId w:val="26"/>
        </w:numPr>
        <w:spacing w:after="200" w:line="240" w:lineRule="auto"/>
        <w:ind w:left="567" w:hanging="567"/>
        <w:rPr>
          <w:sz w:val="26"/>
          <w:szCs w:val="26"/>
          <w:lang w:eastAsia="en-US"/>
        </w:rPr>
      </w:pPr>
      <w:r w:rsidRPr="00AF0794">
        <w:rPr>
          <w:sz w:val="26"/>
          <w:szCs w:val="26"/>
          <w:lang w:eastAsia="en-US"/>
        </w:rPr>
        <w:t xml:space="preserve">Обеспечение проведения землеустроительных работ </w:t>
      </w:r>
      <w:r>
        <w:rPr>
          <w:sz w:val="26"/>
          <w:szCs w:val="26"/>
          <w:lang w:eastAsia="en-US"/>
        </w:rPr>
        <w:t xml:space="preserve">и кадастровых </w:t>
      </w:r>
      <w:r w:rsidRPr="00AF0794">
        <w:rPr>
          <w:sz w:val="26"/>
          <w:szCs w:val="26"/>
          <w:lang w:eastAsia="en-US"/>
        </w:rPr>
        <w:t>для постановки на государственный кадастровый учёт объектов недвижимого имущества, находящегося в собственности городского округа Евпатория, и государственной регистрации прав;</w:t>
      </w:r>
    </w:p>
    <w:p w:rsidR="008E6129" w:rsidRPr="00AF0794" w:rsidRDefault="008E6129" w:rsidP="00AF0794">
      <w:pPr>
        <w:numPr>
          <w:ilvl w:val="1"/>
          <w:numId w:val="26"/>
        </w:numPr>
        <w:spacing w:after="200" w:line="240" w:lineRule="auto"/>
        <w:ind w:left="567" w:hanging="567"/>
        <w:rPr>
          <w:sz w:val="26"/>
          <w:szCs w:val="26"/>
          <w:lang w:eastAsia="en-US"/>
        </w:rPr>
      </w:pPr>
      <w:r w:rsidRPr="00AF0794">
        <w:rPr>
          <w:sz w:val="26"/>
          <w:szCs w:val="26"/>
          <w:lang w:eastAsia="en-US"/>
        </w:rPr>
        <w:t xml:space="preserve">Обеспечение создания </w:t>
      </w:r>
      <w:r w:rsidRPr="00AF0794">
        <w:rPr>
          <w:i/>
          <w:iCs/>
          <w:sz w:val="26"/>
          <w:szCs w:val="26"/>
          <w:lang w:eastAsia="en-US"/>
        </w:rPr>
        <w:t>региональной</w:t>
      </w:r>
      <w:r w:rsidRPr="00AF0794">
        <w:rPr>
          <w:sz w:val="26"/>
          <w:szCs w:val="26"/>
          <w:lang w:eastAsia="en-US"/>
        </w:rPr>
        <w:t xml:space="preserve"> геоинформационной системы городского округа Евпатория;</w:t>
      </w:r>
    </w:p>
    <w:p w:rsidR="008E6129" w:rsidRPr="00AF0794" w:rsidRDefault="008E6129" w:rsidP="00AF0794">
      <w:pPr>
        <w:numPr>
          <w:ilvl w:val="1"/>
          <w:numId w:val="26"/>
        </w:numPr>
        <w:spacing w:after="200" w:line="240" w:lineRule="auto"/>
        <w:ind w:left="567" w:hanging="567"/>
        <w:rPr>
          <w:sz w:val="26"/>
          <w:szCs w:val="26"/>
          <w:lang w:eastAsia="en-US"/>
        </w:rPr>
      </w:pPr>
      <w:r w:rsidRPr="00AF0794">
        <w:rPr>
          <w:sz w:val="26"/>
          <w:szCs w:val="26"/>
          <w:lang w:eastAsia="en-US"/>
        </w:rPr>
        <w:t>Обеспечение проведения независимой оценки объектов недвижимого имущества, находящегося в собственности городского округа Евпатория;</w:t>
      </w:r>
    </w:p>
    <w:p w:rsidR="008E6129" w:rsidRPr="00AF0794" w:rsidRDefault="008E6129" w:rsidP="00AF0794">
      <w:pPr>
        <w:numPr>
          <w:ilvl w:val="1"/>
          <w:numId w:val="26"/>
        </w:numPr>
        <w:spacing w:after="200" w:line="240" w:lineRule="auto"/>
        <w:ind w:left="567" w:hanging="567"/>
        <w:rPr>
          <w:sz w:val="26"/>
          <w:szCs w:val="26"/>
          <w:lang w:eastAsia="en-US"/>
        </w:rPr>
      </w:pPr>
      <w:r w:rsidRPr="00AF0794">
        <w:rPr>
          <w:sz w:val="26"/>
          <w:szCs w:val="26"/>
          <w:lang w:eastAsia="en-US"/>
        </w:rPr>
        <w:t>Обеспечение проведения земельных торгов;</w:t>
      </w:r>
    </w:p>
    <w:p w:rsidR="008E6129" w:rsidRPr="00AF0794" w:rsidRDefault="008E6129" w:rsidP="00AF0794">
      <w:pPr>
        <w:numPr>
          <w:ilvl w:val="1"/>
          <w:numId w:val="26"/>
        </w:numPr>
        <w:spacing w:after="200" w:line="240" w:lineRule="auto"/>
        <w:ind w:left="567" w:hanging="567"/>
        <w:rPr>
          <w:sz w:val="26"/>
          <w:szCs w:val="26"/>
          <w:lang w:eastAsia="en-US"/>
        </w:rPr>
      </w:pPr>
      <w:r w:rsidRPr="00AF0794">
        <w:rPr>
          <w:sz w:val="26"/>
          <w:szCs w:val="26"/>
          <w:lang w:eastAsia="en-US"/>
        </w:rPr>
        <w:t>Обеспечение функций ДИЗО;</w:t>
      </w:r>
    </w:p>
    <w:p w:rsidR="008E6129" w:rsidRPr="00AF0794" w:rsidRDefault="008E6129" w:rsidP="00AF0794">
      <w:pPr>
        <w:numPr>
          <w:ilvl w:val="1"/>
          <w:numId w:val="26"/>
        </w:numPr>
        <w:spacing w:after="200" w:line="240" w:lineRule="auto"/>
        <w:ind w:left="567" w:hanging="567"/>
        <w:rPr>
          <w:sz w:val="26"/>
          <w:szCs w:val="26"/>
          <w:lang w:eastAsia="en-US"/>
        </w:rPr>
      </w:pPr>
      <w:r w:rsidRPr="00AF0794">
        <w:rPr>
          <w:sz w:val="26"/>
          <w:szCs w:val="26"/>
          <w:lang w:eastAsia="en-US"/>
        </w:rPr>
        <w:t>Обеспечение деятельности МБУ «РДИ».</w:t>
      </w:r>
    </w:p>
    <w:p w:rsidR="008E6129" w:rsidRPr="00AF0794" w:rsidRDefault="008E6129" w:rsidP="00AF0794">
      <w:pPr>
        <w:numPr>
          <w:ilvl w:val="1"/>
          <w:numId w:val="26"/>
        </w:numPr>
        <w:spacing w:after="200" w:line="240" w:lineRule="auto"/>
        <w:ind w:left="567" w:hanging="567"/>
        <w:rPr>
          <w:sz w:val="26"/>
          <w:szCs w:val="26"/>
          <w:lang w:eastAsia="en-US"/>
        </w:rPr>
      </w:pPr>
      <w:r w:rsidRPr="00AF0794">
        <w:rPr>
          <w:sz w:val="26"/>
          <w:szCs w:val="26"/>
          <w:lang w:eastAsia="en-US"/>
        </w:rPr>
        <w:t>Подготовка и проведение Всероссийской сельскохозяйственной переписи (только на 2016год)</w:t>
      </w:r>
      <w:r>
        <w:rPr>
          <w:sz w:val="26"/>
          <w:szCs w:val="26"/>
          <w:lang w:eastAsia="en-US"/>
        </w:rPr>
        <w:t>.</w:t>
      </w:r>
    </w:p>
    <w:p w:rsidR="008E6129" w:rsidRDefault="008E6129" w:rsidP="00AF0794">
      <w:pPr>
        <w:spacing w:line="240" w:lineRule="auto"/>
        <w:rPr>
          <w:sz w:val="26"/>
          <w:szCs w:val="26"/>
          <w:lang w:eastAsia="en-US"/>
        </w:rPr>
      </w:pPr>
      <w:r w:rsidRPr="00AF0794">
        <w:rPr>
          <w:b/>
          <w:bCs/>
          <w:sz w:val="26"/>
          <w:szCs w:val="26"/>
          <w:lang w:eastAsia="en-US"/>
        </w:rPr>
        <w:t>В 2016году перечень мероприятий практически не изменялся, изменялись лишь название и финансирование отдельных мероприятий.</w:t>
      </w:r>
    </w:p>
    <w:p w:rsidR="008E6129" w:rsidRPr="006264FC" w:rsidRDefault="008E6129" w:rsidP="00D83ED3">
      <w:pPr>
        <w:spacing w:before="240" w:line="240" w:lineRule="auto"/>
        <w:ind w:firstLine="720"/>
        <w:rPr>
          <w:sz w:val="26"/>
          <w:szCs w:val="26"/>
        </w:rPr>
      </w:pPr>
      <w:r w:rsidRPr="006264FC">
        <w:rPr>
          <w:sz w:val="26"/>
          <w:szCs w:val="26"/>
        </w:rPr>
        <w:t xml:space="preserve">Экспертно-аналитическим мероприятием установлено, что в </w:t>
      </w:r>
      <w:r>
        <w:rPr>
          <w:sz w:val="26"/>
          <w:szCs w:val="26"/>
        </w:rPr>
        <w:t>период с 01.01.2016 по 31.12.2016</w:t>
      </w:r>
      <w:r w:rsidRPr="006264FC">
        <w:rPr>
          <w:sz w:val="26"/>
          <w:szCs w:val="26"/>
        </w:rPr>
        <w:t xml:space="preserve"> в Муниципальную программу вносились изменения соответствующими постановлениями администрации города Евпатории Республики Крым (далее – постановления администрации) 4 (четыре) раза:</w:t>
      </w:r>
    </w:p>
    <w:p w:rsidR="008E6129" w:rsidRPr="006264FC" w:rsidRDefault="008E6129" w:rsidP="00D83ED3">
      <w:pPr>
        <w:spacing w:line="240" w:lineRule="auto"/>
        <w:ind w:firstLine="720"/>
        <w:rPr>
          <w:sz w:val="26"/>
          <w:szCs w:val="26"/>
        </w:rPr>
      </w:pPr>
      <w:r w:rsidRPr="006264FC">
        <w:rPr>
          <w:sz w:val="26"/>
          <w:szCs w:val="26"/>
        </w:rPr>
        <w:t>- постановлением администрации от 29.02.2016 № 371-п;</w:t>
      </w:r>
    </w:p>
    <w:p w:rsidR="008E6129" w:rsidRPr="006264FC" w:rsidRDefault="008E6129" w:rsidP="00D83ED3">
      <w:pPr>
        <w:spacing w:line="240" w:lineRule="auto"/>
        <w:ind w:firstLine="720"/>
        <w:rPr>
          <w:sz w:val="26"/>
          <w:szCs w:val="26"/>
        </w:rPr>
      </w:pPr>
      <w:r w:rsidRPr="006264FC">
        <w:rPr>
          <w:sz w:val="26"/>
          <w:szCs w:val="26"/>
        </w:rPr>
        <w:t>- постановлением администрации от 04.03.2016 № 383-п;</w:t>
      </w:r>
    </w:p>
    <w:p w:rsidR="008E6129" w:rsidRPr="006264FC" w:rsidRDefault="008E6129" w:rsidP="00D83ED3">
      <w:pPr>
        <w:spacing w:line="240" w:lineRule="auto"/>
        <w:ind w:firstLine="720"/>
        <w:rPr>
          <w:sz w:val="26"/>
          <w:szCs w:val="26"/>
        </w:rPr>
      </w:pPr>
      <w:r w:rsidRPr="006264FC">
        <w:rPr>
          <w:sz w:val="26"/>
          <w:szCs w:val="26"/>
        </w:rPr>
        <w:t>- постановлением администрации от 11.05.2016 № 1108-п;</w:t>
      </w:r>
    </w:p>
    <w:p w:rsidR="008E6129" w:rsidRPr="006264FC" w:rsidRDefault="008E6129" w:rsidP="00D83ED3">
      <w:pPr>
        <w:spacing w:line="240" w:lineRule="auto"/>
        <w:ind w:firstLine="720"/>
        <w:rPr>
          <w:sz w:val="26"/>
          <w:szCs w:val="26"/>
        </w:rPr>
      </w:pPr>
      <w:r w:rsidRPr="006264FC">
        <w:rPr>
          <w:sz w:val="26"/>
          <w:szCs w:val="26"/>
        </w:rPr>
        <w:t>- постановлением администрации от 12.08.2016 № 2127-п.</w:t>
      </w:r>
    </w:p>
    <w:p w:rsidR="008E6129" w:rsidRDefault="008E6129" w:rsidP="00D83ED3">
      <w:pPr>
        <w:spacing w:line="240" w:lineRule="auto"/>
        <w:ind w:firstLine="720"/>
        <w:jc w:val="right"/>
        <w:rPr>
          <w:i/>
          <w:iCs/>
          <w:sz w:val="26"/>
          <w:szCs w:val="26"/>
        </w:rPr>
      </w:pPr>
      <w:r w:rsidRPr="006264FC">
        <w:rPr>
          <w:i/>
          <w:iCs/>
          <w:sz w:val="26"/>
          <w:szCs w:val="26"/>
        </w:rPr>
        <w:t xml:space="preserve">Копии постановлений администрации в приложении </w:t>
      </w:r>
      <w:r>
        <w:rPr>
          <w:i/>
          <w:iCs/>
          <w:sz w:val="26"/>
          <w:szCs w:val="26"/>
        </w:rPr>
        <w:t>7</w:t>
      </w:r>
      <w:r w:rsidRPr="006264FC">
        <w:rPr>
          <w:i/>
          <w:iCs/>
          <w:sz w:val="26"/>
          <w:szCs w:val="26"/>
        </w:rPr>
        <w:t>.</w:t>
      </w:r>
    </w:p>
    <w:p w:rsidR="008E6129" w:rsidRPr="00EE3B59" w:rsidRDefault="008E6129" w:rsidP="00D83ED3">
      <w:pPr>
        <w:spacing w:line="240" w:lineRule="auto"/>
        <w:ind w:firstLine="720"/>
        <w:rPr>
          <w:b/>
          <w:bCs/>
          <w:sz w:val="26"/>
          <w:szCs w:val="26"/>
        </w:rPr>
      </w:pPr>
      <w:r w:rsidRPr="00EE3B59">
        <w:rPr>
          <w:b/>
          <w:bCs/>
          <w:sz w:val="26"/>
          <w:szCs w:val="26"/>
        </w:rPr>
        <w:t>Изменения</w:t>
      </w:r>
      <w:r>
        <w:rPr>
          <w:sz w:val="26"/>
          <w:szCs w:val="26"/>
        </w:rPr>
        <w:t xml:space="preserve">, вносимые в Муниципальную программу указанными постановлениями, </w:t>
      </w:r>
      <w:r w:rsidRPr="00EE3B59">
        <w:rPr>
          <w:b/>
          <w:bCs/>
          <w:sz w:val="26"/>
          <w:szCs w:val="26"/>
        </w:rPr>
        <w:t>касались только изменений в объемы финансирования программы без проведения корректировок показателей ожидаемых результатов и показателей для проведения оценки эффективности</w:t>
      </w:r>
      <w:r w:rsidRPr="00767B98">
        <w:rPr>
          <w:sz w:val="26"/>
          <w:szCs w:val="26"/>
        </w:rPr>
        <w:t xml:space="preserve"> реа</w:t>
      </w:r>
      <w:r>
        <w:rPr>
          <w:sz w:val="26"/>
          <w:szCs w:val="26"/>
        </w:rPr>
        <w:t>лизации Муниципальной программы, что является нарушением п. 2.19 Порядка разработки муниципальных программ, таким образом</w:t>
      </w:r>
      <w:r w:rsidRPr="00EE3B59">
        <w:rPr>
          <w:b/>
          <w:bCs/>
          <w:sz w:val="26"/>
          <w:szCs w:val="26"/>
        </w:rPr>
        <w:t>в программе отсутствует взаимосвязь между финансированием и ее результат</w:t>
      </w:r>
      <w:r>
        <w:rPr>
          <w:b/>
          <w:bCs/>
          <w:sz w:val="26"/>
          <w:szCs w:val="26"/>
        </w:rPr>
        <w:t>ивностью</w:t>
      </w:r>
      <w:r w:rsidRPr="00EE3B59">
        <w:rPr>
          <w:b/>
          <w:bCs/>
          <w:sz w:val="26"/>
          <w:szCs w:val="26"/>
        </w:rPr>
        <w:t>.</w:t>
      </w:r>
    </w:p>
    <w:p w:rsidR="008E6129" w:rsidRDefault="008E6129" w:rsidP="00D83ED3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>Следует отметить, что в 2017 году постановлением администрации города Евпатории Республики Крым от 18.01.2017 № 87-п были внесены изменения в показатели (индикаторы), объемы финансирования программы, при этом указанные изменения вносились по итогам фактического исполнения Муниципальной программы за 2016 год, то есть показатели «подгонялись» под фактическое исполнение.</w:t>
      </w:r>
    </w:p>
    <w:p w:rsidR="008E6129" w:rsidRPr="00AF0794" w:rsidRDefault="008E6129" w:rsidP="00AF0794">
      <w:pPr>
        <w:spacing w:line="240" w:lineRule="auto"/>
        <w:rPr>
          <w:sz w:val="26"/>
          <w:szCs w:val="26"/>
          <w:lang w:eastAsia="en-US"/>
        </w:rPr>
      </w:pPr>
      <w:r w:rsidRPr="00AF0794">
        <w:rPr>
          <w:sz w:val="26"/>
          <w:szCs w:val="26"/>
          <w:lang w:eastAsia="en-US"/>
        </w:rPr>
        <w:t>Так, последние изменения в 2016году вносились 12.08.2016г постановлением администрации №2127-п, в результате чего изменилось название мероприятия 1.3 с «</w:t>
      </w:r>
      <w:r>
        <w:rPr>
          <w:sz w:val="26"/>
          <w:szCs w:val="26"/>
          <w:lang w:eastAsia="en-US"/>
        </w:rPr>
        <w:t>О</w:t>
      </w:r>
      <w:r w:rsidRPr="00AF0794">
        <w:rPr>
          <w:sz w:val="26"/>
          <w:szCs w:val="26"/>
          <w:lang w:eastAsia="en-US"/>
        </w:rPr>
        <w:t xml:space="preserve">беспечение создания региональной геоинформационной системы городского округа Евпатория» на «Обеспечение создания </w:t>
      </w:r>
      <w:r w:rsidRPr="00AF0794">
        <w:rPr>
          <w:i/>
          <w:iCs/>
          <w:sz w:val="26"/>
          <w:szCs w:val="26"/>
          <w:lang w:eastAsia="en-US"/>
        </w:rPr>
        <w:t>региональной</w:t>
      </w:r>
      <w:r w:rsidRPr="00AF0794">
        <w:rPr>
          <w:sz w:val="26"/>
          <w:szCs w:val="26"/>
          <w:lang w:eastAsia="en-US"/>
        </w:rPr>
        <w:t xml:space="preserve"> геоинформационной системы городского округа Евпатория в рамках проведения работ  по оценке объектов имущества» (финансирование осталось прежним, источник – местный бюджет) и изменилось название мероприятия 1.5 с «</w:t>
      </w:r>
      <w:r>
        <w:rPr>
          <w:sz w:val="26"/>
          <w:szCs w:val="26"/>
          <w:lang w:eastAsia="en-US"/>
        </w:rPr>
        <w:t>О</w:t>
      </w:r>
      <w:r w:rsidRPr="00AF0794">
        <w:rPr>
          <w:sz w:val="26"/>
          <w:szCs w:val="26"/>
          <w:lang w:eastAsia="en-US"/>
        </w:rPr>
        <w:t>беспечение проведения земельных торгов» на «</w:t>
      </w:r>
      <w:r>
        <w:rPr>
          <w:sz w:val="26"/>
          <w:szCs w:val="26"/>
          <w:lang w:eastAsia="en-US"/>
        </w:rPr>
        <w:t>О</w:t>
      </w:r>
      <w:r w:rsidRPr="00AF0794">
        <w:rPr>
          <w:sz w:val="26"/>
          <w:szCs w:val="26"/>
          <w:lang w:eastAsia="en-US"/>
        </w:rPr>
        <w:t>беспечение проведения земельных аукционов» (также финансирование мероприятия сокращено более чем в 3 раза). При этом в приложении 2 «Перечень основных мероприятий…» к муниципальной программе мероприятие 1</w:t>
      </w:r>
      <w:r>
        <w:rPr>
          <w:sz w:val="26"/>
          <w:szCs w:val="26"/>
          <w:lang w:eastAsia="en-US"/>
        </w:rPr>
        <w:t>.5 осталось в прежней редакции Таким образом, имеются противоречия в Муниципальной программе между текстовой ее частью и приложениями.</w:t>
      </w:r>
    </w:p>
    <w:p w:rsidR="008E6129" w:rsidRPr="00AF0794" w:rsidRDefault="008E6129" w:rsidP="00AF0794">
      <w:pPr>
        <w:spacing w:line="240" w:lineRule="auto"/>
        <w:rPr>
          <w:sz w:val="26"/>
          <w:szCs w:val="26"/>
          <w:lang w:eastAsia="en-US"/>
        </w:rPr>
      </w:pPr>
      <w:r w:rsidRPr="00AF0794">
        <w:rPr>
          <w:sz w:val="26"/>
          <w:szCs w:val="26"/>
          <w:lang w:eastAsia="en-US"/>
        </w:rPr>
        <w:t>В январе 2017года постановлением администрации №87-п муниципальная программа была отредактирована, в перечне мероприятий добавилось две позиции: мероприятие 1.9 «</w:t>
      </w:r>
      <w:r>
        <w:rPr>
          <w:sz w:val="26"/>
          <w:szCs w:val="26"/>
          <w:lang w:eastAsia="en-US"/>
        </w:rPr>
        <w:t>О</w:t>
      </w:r>
      <w:r w:rsidRPr="00AF0794">
        <w:rPr>
          <w:sz w:val="26"/>
          <w:szCs w:val="26"/>
          <w:lang w:eastAsia="en-US"/>
        </w:rPr>
        <w:t>беспечение проведения претензионно-исковой работы», которого ранее не было, и мероприятие 1.10 «Обеспечение деятельности МКУ «РДИ».</w:t>
      </w:r>
    </w:p>
    <w:p w:rsidR="008E6129" w:rsidRPr="00AF0794" w:rsidRDefault="008E6129" w:rsidP="00AF0794">
      <w:pPr>
        <w:spacing w:line="240" w:lineRule="auto"/>
        <w:rPr>
          <w:sz w:val="26"/>
          <w:szCs w:val="26"/>
          <w:lang w:eastAsia="en-US"/>
        </w:rPr>
      </w:pPr>
      <w:r w:rsidRPr="00AF0794">
        <w:rPr>
          <w:sz w:val="26"/>
          <w:szCs w:val="26"/>
          <w:lang w:eastAsia="en-US"/>
        </w:rPr>
        <w:t xml:space="preserve">Изменение в части организационно-правовой формы МБУ «РДИ» также совпало с </w:t>
      </w:r>
      <w:r w:rsidRPr="00D83ED3">
        <w:rPr>
          <w:sz w:val="26"/>
          <w:szCs w:val="26"/>
          <w:u w:val="single"/>
          <w:lang w:eastAsia="en-US"/>
        </w:rPr>
        <w:t>изменениями в части финансирования деятельности этого учреждения</w:t>
      </w:r>
      <w:r w:rsidRPr="00AF0794">
        <w:rPr>
          <w:sz w:val="26"/>
          <w:szCs w:val="26"/>
          <w:lang w:eastAsia="en-US"/>
        </w:rPr>
        <w:t xml:space="preserve">: начиная с 2017года на обеспечение деятельности МКУ «РДИ» </w:t>
      </w:r>
      <w:r w:rsidRPr="00D83ED3">
        <w:rPr>
          <w:sz w:val="26"/>
          <w:szCs w:val="26"/>
          <w:u w:val="single"/>
          <w:lang w:eastAsia="en-US"/>
        </w:rPr>
        <w:t>расходы увеличились</w:t>
      </w:r>
      <w:r w:rsidRPr="00AF0794">
        <w:rPr>
          <w:sz w:val="26"/>
          <w:szCs w:val="26"/>
          <w:lang w:eastAsia="en-US"/>
        </w:rPr>
        <w:t xml:space="preserve"> с запланированных на 2017-2018гг</w:t>
      </w:r>
      <w:r w:rsidRPr="00D83ED3">
        <w:rPr>
          <w:sz w:val="26"/>
          <w:szCs w:val="26"/>
          <w:u w:val="single"/>
          <w:lang w:eastAsia="en-US"/>
        </w:rPr>
        <w:t>.   4 984,0 тыс. руб. в год  до 5 407,184тыс.руб. в год</w:t>
      </w:r>
      <w:r w:rsidRPr="00AF0794">
        <w:rPr>
          <w:sz w:val="26"/>
          <w:szCs w:val="26"/>
          <w:lang w:eastAsia="en-US"/>
        </w:rPr>
        <w:t xml:space="preserve">, т.е. </w:t>
      </w:r>
      <w:r w:rsidRPr="00D83ED3">
        <w:rPr>
          <w:sz w:val="26"/>
          <w:szCs w:val="26"/>
          <w:u w:val="single"/>
          <w:lang w:eastAsia="en-US"/>
        </w:rPr>
        <w:t>возросли на 423тыс.руб. в год</w:t>
      </w:r>
      <w:r w:rsidRPr="00AF0794">
        <w:rPr>
          <w:sz w:val="26"/>
          <w:szCs w:val="26"/>
          <w:lang w:eastAsia="en-US"/>
        </w:rPr>
        <w:t>, при этом изначально учреждение в организационно-правовой форме «муниципальное бюджетное учреждение» было создано согласно постановлению администрации от 15.12.2014 №23-п «О создании МБУ «РДИ» со штатной численностью 16 единиц для обеспечения устойчивого функционирования и развития ДИЗО в части финансово-экономической деятельности и материально-технического обеспечения, осуществления управленческих функций по ведению учёта исполнения бюджетной сметы ДИЗО, повышения эффективности расходования бюджетных средств, выделенных ДИЗО, выполнение делегированных полномочий органов местного самоуправления в сфере имущественных и земельных отношений, организации торгов, аукционов, конкурсов в сфере имущественных и земельных отношений.</w:t>
      </w:r>
    </w:p>
    <w:p w:rsidR="008E6129" w:rsidRPr="00AF0794" w:rsidRDefault="008E6129" w:rsidP="00AF0794">
      <w:pPr>
        <w:spacing w:line="240" w:lineRule="auto"/>
        <w:ind w:firstLine="567"/>
        <w:rPr>
          <w:sz w:val="26"/>
          <w:szCs w:val="26"/>
          <w:lang w:eastAsia="en-US"/>
        </w:rPr>
      </w:pPr>
      <w:r w:rsidRPr="00AF0794">
        <w:rPr>
          <w:sz w:val="26"/>
          <w:szCs w:val="26"/>
          <w:lang w:eastAsia="en-US"/>
        </w:rPr>
        <w:t xml:space="preserve">Однако, в дальнейшем, 19.03.2015 в Устав МБУ «РДИ» были внесены изменения (постановлением №161-п) и цели создания данного учреждения (п.2.2) были существенно урезаны. Из четырёх остались лишь две цели: обеспечение устойчивого функционирования и развития ДИЗО и реализация делегированных полномочий в сфере имущественных и земельных отношений по исполнению публичных обязательств перед физическими и юридическими лицами и иных услуг, направленных на достижение общественных благ. </w:t>
      </w:r>
    </w:p>
    <w:p w:rsidR="008E6129" w:rsidRPr="00AF0794" w:rsidRDefault="008E6129" w:rsidP="00AF0794">
      <w:pPr>
        <w:spacing w:line="240" w:lineRule="auto"/>
        <w:ind w:firstLine="567"/>
        <w:rPr>
          <w:sz w:val="26"/>
          <w:szCs w:val="26"/>
          <w:lang w:eastAsia="en-US"/>
        </w:rPr>
      </w:pPr>
      <w:r w:rsidRPr="00AF0794">
        <w:rPr>
          <w:sz w:val="26"/>
          <w:szCs w:val="26"/>
          <w:lang w:eastAsia="en-US"/>
        </w:rPr>
        <w:t>МБУ «РДИ» в 2016году действовало в рамках муниципального задания</w:t>
      </w:r>
      <w:r>
        <w:rPr>
          <w:sz w:val="26"/>
          <w:szCs w:val="26"/>
          <w:lang w:eastAsia="en-US"/>
        </w:rPr>
        <w:t>,</w:t>
      </w:r>
      <w:r w:rsidRPr="00AF0794">
        <w:rPr>
          <w:sz w:val="26"/>
          <w:szCs w:val="26"/>
          <w:lang w:eastAsia="en-US"/>
        </w:rPr>
        <w:t xml:space="preserve"> для его выполнения получало фина</w:t>
      </w:r>
      <w:r>
        <w:rPr>
          <w:sz w:val="26"/>
          <w:szCs w:val="26"/>
          <w:lang w:eastAsia="en-US"/>
        </w:rPr>
        <w:t>нсирование из местного бюджета.</w:t>
      </w:r>
    </w:p>
    <w:p w:rsidR="008E6129" w:rsidRPr="00AF0794" w:rsidRDefault="008E6129" w:rsidP="00AF0794">
      <w:pPr>
        <w:spacing w:line="240" w:lineRule="auto"/>
        <w:ind w:firstLine="567"/>
        <w:rPr>
          <w:sz w:val="26"/>
          <w:szCs w:val="26"/>
          <w:lang w:eastAsia="en-US"/>
        </w:rPr>
      </w:pPr>
      <w:r w:rsidRPr="00AF0794">
        <w:rPr>
          <w:sz w:val="26"/>
          <w:szCs w:val="26"/>
          <w:lang w:eastAsia="en-US"/>
        </w:rPr>
        <w:t xml:space="preserve">Кроме того, </w:t>
      </w:r>
      <w:r w:rsidRPr="00D83ED3">
        <w:rPr>
          <w:sz w:val="26"/>
          <w:szCs w:val="26"/>
          <w:u w:val="single"/>
          <w:lang w:eastAsia="en-US"/>
        </w:rPr>
        <w:t>МБУ «РДИ» было вправе выполнять работы и оказывать услуги на платной основе</w:t>
      </w:r>
      <w:r w:rsidRPr="00AF0794">
        <w:rPr>
          <w:sz w:val="26"/>
          <w:szCs w:val="26"/>
          <w:lang w:eastAsia="en-US"/>
        </w:rPr>
        <w:t xml:space="preserve"> (п.2.6) </w:t>
      </w:r>
      <w:r w:rsidRPr="00D83ED3">
        <w:rPr>
          <w:sz w:val="26"/>
          <w:szCs w:val="26"/>
          <w:u w:val="single"/>
          <w:lang w:eastAsia="en-US"/>
        </w:rPr>
        <w:t>для граждан и юридических лиц.</w:t>
      </w:r>
      <w:r w:rsidRPr="00AF0794">
        <w:rPr>
          <w:sz w:val="26"/>
          <w:szCs w:val="26"/>
          <w:lang w:eastAsia="en-US"/>
        </w:rPr>
        <w:t xml:space="preserve"> Полученные от этих работ (услуг) доходы должны были поступать в самостоятельное распоряжение учреждения и могли использоваться им для достижения целей, ради которых оно было создано или на обеспечение своей деятельности в соответствии с бюджетным законодательством (п.2.7 и 2.8). </w:t>
      </w:r>
      <w:r w:rsidRPr="00D83ED3">
        <w:rPr>
          <w:sz w:val="26"/>
          <w:szCs w:val="26"/>
          <w:u w:val="single"/>
          <w:lang w:eastAsia="en-US"/>
        </w:rPr>
        <w:t>Но в 2016году МБУ «РДИ» таких доходов не получало</w:t>
      </w:r>
      <w:r w:rsidRPr="00AF0794">
        <w:rPr>
          <w:sz w:val="26"/>
          <w:szCs w:val="26"/>
          <w:lang w:eastAsia="en-US"/>
        </w:rPr>
        <w:t>.</w:t>
      </w:r>
    </w:p>
    <w:p w:rsidR="008E6129" w:rsidRPr="00AF0794" w:rsidRDefault="008E6129" w:rsidP="00AF0794">
      <w:pPr>
        <w:spacing w:line="240" w:lineRule="auto"/>
        <w:ind w:firstLine="567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>П</w:t>
      </w:r>
      <w:r w:rsidRPr="00AF0794">
        <w:rPr>
          <w:sz w:val="26"/>
          <w:szCs w:val="26"/>
          <w:lang w:eastAsia="en-US"/>
        </w:rPr>
        <w:t xml:space="preserve">остановлением администрации </w:t>
      </w:r>
      <w:r>
        <w:rPr>
          <w:sz w:val="26"/>
          <w:szCs w:val="26"/>
          <w:lang w:eastAsia="en-US"/>
        </w:rPr>
        <w:t xml:space="preserve">от </w:t>
      </w:r>
      <w:r w:rsidRPr="00AF0794">
        <w:rPr>
          <w:sz w:val="26"/>
          <w:szCs w:val="26"/>
          <w:lang w:eastAsia="en-US"/>
        </w:rPr>
        <w:t xml:space="preserve">10.11.2016 №2945-п было создано Муниципальное казенное учреждение «РДИ» с той же штатной численностью </w:t>
      </w:r>
      <w:r>
        <w:rPr>
          <w:sz w:val="26"/>
          <w:szCs w:val="26"/>
          <w:lang w:eastAsia="en-US"/>
        </w:rPr>
        <w:t xml:space="preserve">– 16 </w:t>
      </w:r>
      <w:r w:rsidRPr="00AF0794">
        <w:rPr>
          <w:sz w:val="26"/>
          <w:szCs w:val="26"/>
          <w:lang w:eastAsia="en-US"/>
        </w:rPr>
        <w:t>шт</w:t>
      </w:r>
      <w:r>
        <w:rPr>
          <w:sz w:val="26"/>
          <w:szCs w:val="26"/>
          <w:lang w:eastAsia="en-US"/>
        </w:rPr>
        <w:t>атных единиц</w:t>
      </w:r>
      <w:r w:rsidRPr="00AF0794">
        <w:rPr>
          <w:sz w:val="26"/>
          <w:szCs w:val="26"/>
          <w:lang w:eastAsia="en-US"/>
        </w:rPr>
        <w:t>, то есть была изменена организационно-правовая форма учреждения с бюджетного на казённое, также изменены и цели создания учреждения (всего стало 28 целей, один пункт (4.4) пропущен в Уставе), которые по своей сути являются не целями, а функциями и касаются подготовки различного рода документов (проектов договоров купли-продажи, аренды, пользования земельными участками, о предоставлении в пользование  водных объектов, передаче в оперативное управление и хозяйственное ведение объектов муниципальной собственности), ведения учёта как объектов муниципальной собственности, так и учёта (реестра) заключённых договоров и контроль за их исполнением, ведение претензионной работы и другое (п.4).</w:t>
      </w:r>
    </w:p>
    <w:p w:rsidR="008E6129" w:rsidRPr="00AF0794" w:rsidRDefault="008E6129" w:rsidP="00AF0794">
      <w:pPr>
        <w:spacing w:line="240" w:lineRule="auto"/>
        <w:ind w:firstLine="720"/>
        <w:rPr>
          <w:sz w:val="26"/>
          <w:szCs w:val="26"/>
        </w:rPr>
      </w:pPr>
      <w:r w:rsidRPr="00AF0794">
        <w:rPr>
          <w:sz w:val="26"/>
          <w:szCs w:val="26"/>
          <w:lang w:eastAsia="en-US"/>
        </w:rPr>
        <w:t>В Положении о ДИЗО в редакции от 17.02.2017 одновременно прописаны полномочия ДИЗО, часть которых по своему смыслу и содержанию совпадают с целями (функциями) МКУ «РДИ», указанными в поста</w:t>
      </w:r>
      <w:r>
        <w:rPr>
          <w:sz w:val="26"/>
          <w:szCs w:val="26"/>
          <w:lang w:eastAsia="en-US"/>
        </w:rPr>
        <w:t>новлении администрации №2945-п., например</w:t>
      </w:r>
      <w:r w:rsidRPr="00AF0794">
        <w:rPr>
          <w:sz w:val="26"/>
          <w:szCs w:val="26"/>
          <w:lang w:eastAsia="en-US"/>
        </w:rPr>
        <w:t>:</w:t>
      </w:r>
    </w:p>
    <w:tbl>
      <w:tblPr>
        <w:tblW w:w="10065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815"/>
        <w:gridCol w:w="5250"/>
      </w:tblGrid>
      <w:tr w:rsidR="008E6129" w:rsidRPr="0059521D">
        <w:tc>
          <w:tcPr>
            <w:tcW w:w="4815" w:type="dxa"/>
          </w:tcPr>
          <w:p w:rsidR="008E6129" w:rsidRPr="00510737" w:rsidRDefault="008E6129" w:rsidP="00510737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510737">
              <w:rPr>
                <w:b/>
                <w:bCs/>
                <w:sz w:val="24"/>
                <w:szCs w:val="24"/>
                <w:lang w:eastAsia="en-US"/>
              </w:rPr>
              <w:t xml:space="preserve">Цели создания МКУ РДИ </w:t>
            </w:r>
          </w:p>
          <w:p w:rsidR="008E6129" w:rsidRPr="00510737" w:rsidRDefault="008E6129" w:rsidP="00510737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510737">
              <w:rPr>
                <w:b/>
                <w:bCs/>
                <w:sz w:val="24"/>
                <w:szCs w:val="24"/>
                <w:lang w:eastAsia="en-US"/>
              </w:rPr>
              <w:t>указанные в постановлении №2945-п</w:t>
            </w:r>
          </w:p>
        </w:tc>
        <w:tc>
          <w:tcPr>
            <w:tcW w:w="5250" w:type="dxa"/>
          </w:tcPr>
          <w:p w:rsidR="008E6129" w:rsidRPr="00510737" w:rsidRDefault="008E6129" w:rsidP="00510737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510737">
              <w:rPr>
                <w:b/>
                <w:bCs/>
                <w:sz w:val="24"/>
                <w:szCs w:val="24"/>
                <w:lang w:eastAsia="en-US"/>
              </w:rPr>
              <w:t>Полномочия ДИЗО, указанные в Положении в редакции 17.02.2017</w:t>
            </w:r>
          </w:p>
        </w:tc>
      </w:tr>
      <w:tr w:rsidR="008E6129" w:rsidRPr="0059521D">
        <w:tc>
          <w:tcPr>
            <w:tcW w:w="4815" w:type="dxa"/>
          </w:tcPr>
          <w:p w:rsidR="008E6129" w:rsidRPr="00510737" w:rsidRDefault="008E6129" w:rsidP="00510737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510737">
              <w:rPr>
                <w:b/>
                <w:bCs/>
                <w:sz w:val="20"/>
                <w:szCs w:val="20"/>
                <w:lang w:eastAsia="en-US"/>
              </w:rPr>
              <w:t>Подготовка документов по предоставлению земельных участков</w:t>
            </w:r>
            <w:r w:rsidRPr="00510737">
              <w:rPr>
                <w:sz w:val="20"/>
                <w:szCs w:val="20"/>
                <w:lang w:eastAsia="en-US"/>
              </w:rPr>
              <w:t xml:space="preserve"> гражданам и юридическим лицам, имеющим в собственности, хозяйственном ведении или оперативном управлении здания, строения и сооружения, расположенные на этих земельных участках (п.4.3);</w:t>
            </w:r>
          </w:p>
          <w:p w:rsidR="008E6129" w:rsidRPr="00510737" w:rsidRDefault="008E6129" w:rsidP="00510737">
            <w:pPr>
              <w:spacing w:line="240" w:lineRule="auto"/>
              <w:ind w:firstLine="0"/>
              <w:rPr>
                <w:b/>
                <w:bCs/>
                <w:sz w:val="20"/>
                <w:szCs w:val="20"/>
                <w:lang w:eastAsia="en-US"/>
              </w:rPr>
            </w:pPr>
          </w:p>
          <w:p w:rsidR="008E6129" w:rsidRPr="00510737" w:rsidRDefault="008E6129" w:rsidP="00510737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510737">
              <w:rPr>
                <w:b/>
                <w:bCs/>
                <w:sz w:val="20"/>
                <w:szCs w:val="20"/>
                <w:lang w:eastAsia="en-US"/>
              </w:rPr>
              <w:t>Подготовка проектов договоров купли-продажи, безвозмездного пользования, аренды, соглашения…земельными участками</w:t>
            </w:r>
            <w:r w:rsidRPr="00510737">
              <w:rPr>
                <w:sz w:val="20"/>
                <w:szCs w:val="20"/>
                <w:lang w:eastAsia="en-US"/>
              </w:rPr>
              <w:t>…(п.4.6)</w:t>
            </w:r>
          </w:p>
          <w:p w:rsidR="008E6129" w:rsidRPr="00510737" w:rsidRDefault="008E6129" w:rsidP="00510737">
            <w:pPr>
              <w:spacing w:line="240" w:lineRule="auto"/>
              <w:ind w:firstLine="0"/>
              <w:rPr>
                <w:b/>
                <w:bCs/>
                <w:sz w:val="20"/>
                <w:szCs w:val="20"/>
                <w:lang w:eastAsia="en-US"/>
              </w:rPr>
            </w:pPr>
          </w:p>
          <w:p w:rsidR="008E6129" w:rsidRPr="00510737" w:rsidRDefault="008E6129" w:rsidP="00510737">
            <w:pPr>
              <w:spacing w:line="240" w:lineRule="auto"/>
              <w:ind w:firstLine="0"/>
              <w:rPr>
                <w:b/>
                <w:bCs/>
                <w:sz w:val="20"/>
                <w:szCs w:val="20"/>
                <w:lang w:eastAsia="en-US"/>
              </w:rPr>
            </w:pPr>
          </w:p>
          <w:p w:rsidR="008E6129" w:rsidRPr="00510737" w:rsidRDefault="008E6129" w:rsidP="00510737">
            <w:pPr>
              <w:spacing w:line="240" w:lineRule="auto"/>
              <w:ind w:firstLine="0"/>
              <w:rPr>
                <w:b/>
                <w:bCs/>
                <w:sz w:val="20"/>
                <w:szCs w:val="20"/>
                <w:lang w:eastAsia="en-US"/>
              </w:rPr>
            </w:pPr>
          </w:p>
          <w:p w:rsidR="008E6129" w:rsidRPr="00510737" w:rsidRDefault="008E6129" w:rsidP="00510737">
            <w:pPr>
              <w:spacing w:line="240" w:lineRule="auto"/>
              <w:ind w:firstLine="0"/>
              <w:rPr>
                <w:b/>
                <w:bCs/>
                <w:sz w:val="20"/>
                <w:szCs w:val="20"/>
                <w:lang w:eastAsia="en-US"/>
              </w:rPr>
            </w:pPr>
          </w:p>
          <w:p w:rsidR="008E6129" w:rsidRPr="00510737" w:rsidRDefault="008E6129" w:rsidP="00510737">
            <w:pPr>
              <w:spacing w:line="240" w:lineRule="auto"/>
              <w:ind w:firstLine="0"/>
              <w:rPr>
                <w:b/>
                <w:bCs/>
                <w:sz w:val="20"/>
                <w:szCs w:val="20"/>
                <w:lang w:eastAsia="en-US"/>
              </w:rPr>
            </w:pPr>
          </w:p>
          <w:p w:rsidR="008E6129" w:rsidRPr="00510737" w:rsidRDefault="008E6129" w:rsidP="00510737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510737">
              <w:rPr>
                <w:b/>
                <w:bCs/>
                <w:sz w:val="20"/>
                <w:szCs w:val="20"/>
                <w:lang w:eastAsia="en-US"/>
              </w:rPr>
              <w:t>Подготовка документов по переоформлению права на земельные участки</w:t>
            </w:r>
            <w:r w:rsidRPr="00510737">
              <w:rPr>
                <w:sz w:val="20"/>
                <w:szCs w:val="20"/>
                <w:lang w:eastAsia="en-US"/>
              </w:rPr>
              <w:t xml:space="preserve"> на территории муниципального образования (п.4.5)</w:t>
            </w:r>
          </w:p>
          <w:p w:rsidR="008E6129" w:rsidRPr="00510737" w:rsidRDefault="008E6129" w:rsidP="00510737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510737">
              <w:rPr>
                <w:b/>
                <w:bCs/>
                <w:sz w:val="20"/>
                <w:szCs w:val="20"/>
                <w:lang w:eastAsia="en-US"/>
              </w:rPr>
              <w:t>Подготовка документов, необходимых для передачи объектов муниципальной собственности</w:t>
            </w:r>
            <w:r w:rsidRPr="00510737">
              <w:rPr>
                <w:sz w:val="20"/>
                <w:szCs w:val="20"/>
                <w:lang w:eastAsia="en-US"/>
              </w:rPr>
              <w:t xml:space="preserve"> в хозяйственное ведение и оперативное управление, а также безвозмездное пользование в порядке, установленном законодательством (4.8)</w:t>
            </w:r>
          </w:p>
          <w:p w:rsidR="008E6129" w:rsidRPr="00510737" w:rsidRDefault="008E6129" w:rsidP="00510737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5250" w:type="dxa"/>
          </w:tcPr>
          <w:p w:rsidR="008E6129" w:rsidRPr="00510737" w:rsidRDefault="008E6129" w:rsidP="00510737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510737">
              <w:rPr>
                <w:b/>
                <w:bCs/>
                <w:sz w:val="20"/>
                <w:szCs w:val="20"/>
                <w:lang w:eastAsia="en-US"/>
              </w:rPr>
              <w:t>Разрабатывает проекты муниципальных правовых актов по вопросам управления, пользования, распоряжения муниципальной собственностью</w:t>
            </w:r>
            <w:r w:rsidRPr="00510737">
              <w:rPr>
                <w:sz w:val="20"/>
                <w:szCs w:val="20"/>
                <w:lang w:eastAsia="en-US"/>
              </w:rPr>
              <w:t xml:space="preserve">, осуществляет контроль  за  выполнением указанных нормативно-правовых актов в пределах полномочий, </w:t>
            </w:r>
            <w:r w:rsidRPr="00510737">
              <w:rPr>
                <w:b/>
                <w:bCs/>
                <w:sz w:val="20"/>
                <w:szCs w:val="20"/>
                <w:lang w:eastAsia="en-US"/>
              </w:rPr>
              <w:t>готовит проекты решений, постановлений</w:t>
            </w:r>
            <w:r w:rsidRPr="00510737">
              <w:rPr>
                <w:sz w:val="20"/>
                <w:szCs w:val="20"/>
                <w:lang w:eastAsia="en-US"/>
              </w:rPr>
              <w:t xml:space="preserve"> по внесению в них изменений и дополнений (п.4.5).</w:t>
            </w:r>
          </w:p>
          <w:p w:rsidR="008E6129" w:rsidRPr="00510737" w:rsidRDefault="008E6129" w:rsidP="00510737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510737">
              <w:rPr>
                <w:sz w:val="20"/>
                <w:szCs w:val="20"/>
                <w:lang w:eastAsia="en-US"/>
              </w:rPr>
              <w:t xml:space="preserve">Осуществляет </w:t>
            </w:r>
            <w:r w:rsidRPr="00510737">
              <w:rPr>
                <w:b/>
                <w:bCs/>
                <w:sz w:val="20"/>
                <w:szCs w:val="20"/>
                <w:lang w:eastAsia="en-US"/>
              </w:rPr>
              <w:t>оформление проектов договоров аренды, купли-продажи муниципального имущества</w:t>
            </w:r>
            <w:r w:rsidRPr="00510737">
              <w:rPr>
                <w:sz w:val="20"/>
                <w:szCs w:val="20"/>
                <w:lang w:eastAsia="en-US"/>
              </w:rPr>
              <w:t xml:space="preserve"> (движимого и недвижимого,), безвозмездного срочного пользования</w:t>
            </w:r>
            <w:r w:rsidRPr="00510737">
              <w:rPr>
                <w:b/>
                <w:bCs/>
                <w:sz w:val="20"/>
                <w:szCs w:val="20"/>
                <w:lang w:eastAsia="en-US"/>
              </w:rPr>
              <w:t xml:space="preserve"> включая земельные участки</w:t>
            </w:r>
            <w:r w:rsidRPr="00510737">
              <w:rPr>
                <w:sz w:val="20"/>
                <w:szCs w:val="20"/>
                <w:lang w:eastAsia="en-US"/>
              </w:rPr>
              <w:t>, залога, ссуды, договора об установлении сервитута, договора подряда, иных договоров, предусмотренных действующим законодательством (п. 4.8);</w:t>
            </w:r>
          </w:p>
          <w:p w:rsidR="008E6129" w:rsidRPr="00510737" w:rsidRDefault="008E6129" w:rsidP="00510737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</w:p>
        </w:tc>
      </w:tr>
      <w:tr w:rsidR="008E6129" w:rsidRPr="0059521D">
        <w:tc>
          <w:tcPr>
            <w:tcW w:w="4815" w:type="dxa"/>
          </w:tcPr>
          <w:p w:rsidR="008E6129" w:rsidRPr="00510737" w:rsidRDefault="008E6129" w:rsidP="00510737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510737">
              <w:rPr>
                <w:b/>
                <w:bCs/>
                <w:sz w:val="20"/>
                <w:szCs w:val="20"/>
                <w:lang w:eastAsia="en-US"/>
              </w:rPr>
              <w:t>Ведение учёта (реестра) заключённых договоров</w:t>
            </w:r>
            <w:r w:rsidRPr="00510737">
              <w:rPr>
                <w:sz w:val="20"/>
                <w:szCs w:val="20"/>
                <w:lang w:eastAsia="en-US"/>
              </w:rPr>
              <w:t xml:space="preserve"> и </w:t>
            </w:r>
            <w:r w:rsidRPr="00510737">
              <w:rPr>
                <w:b/>
                <w:bCs/>
                <w:sz w:val="20"/>
                <w:szCs w:val="20"/>
                <w:lang w:eastAsia="en-US"/>
              </w:rPr>
              <w:t xml:space="preserve">осуществление контроля за соблюдением условий договоров </w:t>
            </w:r>
            <w:r w:rsidRPr="00510737">
              <w:rPr>
                <w:sz w:val="20"/>
                <w:szCs w:val="20"/>
                <w:lang w:eastAsia="en-US"/>
              </w:rPr>
              <w:t>(п.4.15).</w:t>
            </w:r>
          </w:p>
          <w:p w:rsidR="008E6129" w:rsidRPr="00510737" w:rsidRDefault="008E6129" w:rsidP="00510737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</w:p>
          <w:p w:rsidR="008E6129" w:rsidRPr="00510737" w:rsidRDefault="008E6129" w:rsidP="00510737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</w:p>
          <w:p w:rsidR="008E6129" w:rsidRPr="00510737" w:rsidRDefault="008E6129" w:rsidP="00510737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</w:p>
          <w:p w:rsidR="008E6129" w:rsidRPr="00510737" w:rsidRDefault="008E6129" w:rsidP="00510737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</w:p>
          <w:p w:rsidR="008E6129" w:rsidRPr="00510737" w:rsidRDefault="008E6129" w:rsidP="00510737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</w:p>
          <w:p w:rsidR="008E6129" w:rsidRPr="00510737" w:rsidRDefault="008E6129" w:rsidP="00510737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510737">
              <w:rPr>
                <w:sz w:val="20"/>
                <w:szCs w:val="20"/>
                <w:lang w:eastAsia="en-US"/>
              </w:rPr>
              <w:t xml:space="preserve">Принимает участие </w:t>
            </w:r>
            <w:r w:rsidRPr="00510737">
              <w:rPr>
                <w:b/>
                <w:bCs/>
                <w:sz w:val="20"/>
                <w:szCs w:val="20"/>
                <w:lang w:eastAsia="en-US"/>
              </w:rPr>
              <w:t>в ведении учёта объектов  муниципальной собственности,</w:t>
            </w:r>
            <w:r w:rsidRPr="00510737">
              <w:rPr>
                <w:sz w:val="20"/>
                <w:szCs w:val="20"/>
                <w:lang w:eastAsia="en-US"/>
              </w:rPr>
              <w:t xml:space="preserve"> в </w:t>
            </w:r>
            <w:r w:rsidRPr="00510737">
              <w:rPr>
                <w:b/>
                <w:bCs/>
                <w:sz w:val="20"/>
                <w:szCs w:val="20"/>
                <w:lang w:eastAsia="en-US"/>
              </w:rPr>
              <w:t>ведении реестра объектов муниципального имущества</w:t>
            </w:r>
            <w:r w:rsidRPr="00510737">
              <w:rPr>
                <w:sz w:val="20"/>
                <w:szCs w:val="20"/>
                <w:lang w:eastAsia="en-US"/>
              </w:rPr>
              <w:t xml:space="preserve"> (п.4.9)</w:t>
            </w:r>
          </w:p>
          <w:p w:rsidR="008E6129" w:rsidRPr="00510737" w:rsidRDefault="008E6129" w:rsidP="00510737">
            <w:pPr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</w:p>
          <w:p w:rsidR="008E6129" w:rsidRPr="00510737" w:rsidRDefault="008E6129" w:rsidP="00510737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510737">
              <w:rPr>
                <w:sz w:val="20"/>
                <w:szCs w:val="20"/>
                <w:lang w:eastAsia="en-US"/>
              </w:rPr>
              <w:t xml:space="preserve">Принимает участие </w:t>
            </w:r>
            <w:r w:rsidRPr="00510737">
              <w:rPr>
                <w:b/>
                <w:bCs/>
                <w:sz w:val="20"/>
                <w:szCs w:val="20"/>
                <w:lang w:eastAsia="en-US"/>
              </w:rPr>
              <w:t>в ведении учёта объектов муниципальной собственности, в ведении реестра объектов муниципального имущества</w:t>
            </w:r>
            <w:r w:rsidRPr="00510737">
              <w:rPr>
                <w:sz w:val="20"/>
                <w:szCs w:val="20"/>
                <w:lang w:eastAsia="en-US"/>
              </w:rPr>
              <w:t>, переданного в хозяйственное ведение и оперативное управление, а также в безвозмездное пользование (п.4.25)</w:t>
            </w:r>
          </w:p>
          <w:p w:rsidR="008E6129" w:rsidRPr="00510737" w:rsidRDefault="008E6129" w:rsidP="00510737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5250" w:type="dxa"/>
          </w:tcPr>
          <w:p w:rsidR="008E6129" w:rsidRPr="00510737" w:rsidRDefault="008E6129" w:rsidP="00510737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510737">
              <w:rPr>
                <w:sz w:val="20"/>
                <w:szCs w:val="20"/>
                <w:lang w:eastAsia="en-US"/>
              </w:rPr>
              <w:t xml:space="preserve">Осуществляет </w:t>
            </w:r>
            <w:r w:rsidRPr="00510737">
              <w:rPr>
                <w:b/>
                <w:bCs/>
                <w:sz w:val="20"/>
                <w:szCs w:val="20"/>
                <w:lang w:eastAsia="en-US"/>
              </w:rPr>
              <w:t>ведение реестра договоров</w:t>
            </w:r>
            <w:r w:rsidRPr="00510737">
              <w:rPr>
                <w:sz w:val="20"/>
                <w:szCs w:val="20"/>
                <w:lang w:eastAsia="en-US"/>
              </w:rPr>
              <w:t xml:space="preserve"> аренды, безвозмездного пользования (п.4.10);</w:t>
            </w:r>
          </w:p>
          <w:p w:rsidR="008E6129" w:rsidRPr="00510737" w:rsidRDefault="008E6129" w:rsidP="00510737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510737">
              <w:rPr>
                <w:sz w:val="20"/>
                <w:szCs w:val="20"/>
                <w:lang w:eastAsia="en-US"/>
              </w:rPr>
              <w:t xml:space="preserve">Осуществляет </w:t>
            </w:r>
            <w:r w:rsidRPr="00510737">
              <w:rPr>
                <w:b/>
                <w:bCs/>
                <w:sz w:val="20"/>
                <w:szCs w:val="20"/>
                <w:lang w:eastAsia="en-US"/>
              </w:rPr>
              <w:t>контроль за выполнением условий договоров аренды</w:t>
            </w:r>
            <w:r w:rsidRPr="00510737">
              <w:rPr>
                <w:sz w:val="20"/>
                <w:szCs w:val="20"/>
                <w:lang w:eastAsia="en-US"/>
              </w:rPr>
              <w:t xml:space="preserve"> муниципального имущества (движимого и недвижимого, включая земельные участки), доверительного управления, залога муниципального имущества (п.4.11).</w:t>
            </w:r>
          </w:p>
          <w:p w:rsidR="008E6129" w:rsidRPr="00510737" w:rsidRDefault="008E6129" w:rsidP="00510737">
            <w:pPr>
              <w:spacing w:line="240" w:lineRule="auto"/>
              <w:ind w:firstLine="0"/>
              <w:rPr>
                <w:b/>
                <w:bCs/>
                <w:sz w:val="20"/>
                <w:szCs w:val="20"/>
                <w:lang w:eastAsia="en-US"/>
              </w:rPr>
            </w:pPr>
          </w:p>
          <w:p w:rsidR="008E6129" w:rsidRPr="00510737" w:rsidRDefault="008E6129" w:rsidP="00510737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510737">
              <w:rPr>
                <w:b/>
                <w:bCs/>
                <w:sz w:val="20"/>
                <w:szCs w:val="20"/>
                <w:lang w:eastAsia="en-US"/>
              </w:rPr>
              <w:t xml:space="preserve">Ведёт учёт объектов муниципальной собственности, </w:t>
            </w:r>
            <w:r w:rsidRPr="00510737">
              <w:rPr>
                <w:sz w:val="20"/>
                <w:szCs w:val="20"/>
                <w:lang w:eastAsia="en-US"/>
              </w:rPr>
              <w:t xml:space="preserve">осуществляет </w:t>
            </w:r>
            <w:r w:rsidRPr="00510737">
              <w:rPr>
                <w:b/>
                <w:bCs/>
                <w:sz w:val="20"/>
                <w:szCs w:val="20"/>
                <w:lang w:eastAsia="en-US"/>
              </w:rPr>
              <w:t>ведение реестра объектов муниципального имущества</w:t>
            </w:r>
            <w:r w:rsidRPr="00510737">
              <w:rPr>
                <w:sz w:val="20"/>
                <w:szCs w:val="20"/>
                <w:lang w:eastAsia="en-US"/>
              </w:rPr>
              <w:t xml:space="preserve"> и казны муниципального образования (п.4.22)</w:t>
            </w:r>
          </w:p>
        </w:tc>
      </w:tr>
      <w:tr w:rsidR="008E6129" w:rsidRPr="0059521D">
        <w:tc>
          <w:tcPr>
            <w:tcW w:w="4815" w:type="dxa"/>
          </w:tcPr>
          <w:p w:rsidR="008E6129" w:rsidRPr="00510737" w:rsidRDefault="008E6129" w:rsidP="00510737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510737">
              <w:rPr>
                <w:b/>
                <w:bCs/>
                <w:sz w:val="20"/>
                <w:szCs w:val="20"/>
                <w:lang w:eastAsia="en-US"/>
              </w:rPr>
              <w:t>Ведение претензионной работы</w:t>
            </w:r>
            <w:r w:rsidRPr="00510737">
              <w:rPr>
                <w:sz w:val="20"/>
                <w:szCs w:val="20"/>
                <w:lang w:eastAsia="en-US"/>
              </w:rPr>
              <w:t xml:space="preserve"> (п.4.17)</w:t>
            </w:r>
          </w:p>
          <w:p w:rsidR="008E6129" w:rsidRPr="00510737" w:rsidRDefault="008E6129" w:rsidP="00510737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</w:p>
          <w:p w:rsidR="008E6129" w:rsidRPr="00510737" w:rsidRDefault="008E6129" w:rsidP="00510737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</w:p>
          <w:p w:rsidR="008E6129" w:rsidRPr="00510737" w:rsidRDefault="008E6129" w:rsidP="00510737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</w:p>
          <w:p w:rsidR="008E6129" w:rsidRPr="00510737" w:rsidRDefault="008E6129" w:rsidP="00510737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510737">
              <w:rPr>
                <w:sz w:val="20"/>
                <w:szCs w:val="20"/>
                <w:lang w:eastAsia="en-US"/>
              </w:rPr>
              <w:t xml:space="preserve">Принимает </w:t>
            </w:r>
            <w:r w:rsidRPr="00510737">
              <w:rPr>
                <w:b/>
                <w:bCs/>
                <w:sz w:val="20"/>
                <w:szCs w:val="20"/>
                <w:lang w:eastAsia="en-US"/>
              </w:rPr>
              <w:t>участие в обеспечении защиты, в том числе в судебном порядке</w:t>
            </w:r>
            <w:r w:rsidRPr="00510737">
              <w:rPr>
                <w:sz w:val="20"/>
                <w:szCs w:val="20"/>
                <w:lang w:eastAsia="en-US"/>
              </w:rPr>
              <w:t>, имущественных прав и законных интересов муниципального образования (п.4.10)</w:t>
            </w:r>
          </w:p>
        </w:tc>
        <w:tc>
          <w:tcPr>
            <w:tcW w:w="5250" w:type="dxa"/>
          </w:tcPr>
          <w:p w:rsidR="008E6129" w:rsidRPr="00510737" w:rsidRDefault="008E6129" w:rsidP="00510737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510737">
              <w:rPr>
                <w:sz w:val="20"/>
                <w:szCs w:val="20"/>
                <w:lang w:eastAsia="en-US"/>
              </w:rPr>
              <w:t xml:space="preserve">Проводит </w:t>
            </w:r>
            <w:r w:rsidRPr="00510737">
              <w:rPr>
                <w:b/>
                <w:bCs/>
                <w:sz w:val="20"/>
                <w:szCs w:val="20"/>
                <w:lang w:eastAsia="en-US"/>
              </w:rPr>
              <w:t>подготовку материалов для ведения претензионно-исковой работы</w:t>
            </w:r>
            <w:r w:rsidRPr="00510737">
              <w:rPr>
                <w:sz w:val="20"/>
                <w:szCs w:val="20"/>
                <w:lang w:eastAsia="en-US"/>
              </w:rPr>
              <w:t xml:space="preserve"> по вопросам несвоевременности выплаты арендной платы (п.4.14);</w:t>
            </w:r>
          </w:p>
          <w:p w:rsidR="008E6129" w:rsidRPr="00510737" w:rsidRDefault="008E6129" w:rsidP="00510737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510737">
              <w:rPr>
                <w:sz w:val="20"/>
                <w:szCs w:val="20"/>
                <w:lang w:eastAsia="en-US"/>
              </w:rPr>
              <w:t xml:space="preserve">Обеспечивает от имени муниципального образования </w:t>
            </w:r>
            <w:r w:rsidRPr="00510737">
              <w:rPr>
                <w:b/>
                <w:bCs/>
                <w:sz w:val="20"/>
                <w:szCs w:val="20"/>
                <w:lang w:eastAsia="en-US"/>
              </w:rPr>
              <w:t>защиту имущественных прав и интересов городского округа в судебных инстанциях всех уровней и иных организациях</w:t>
            </w:r>
            <w:r w:rsidRPr="00510737">
              <w:rPr>
                <w:sz w:val="20"/>
                <w:szCs w:val="20"/>
                <w:lang w:eastAsia="en-US"/>
              </w:rPr>
              <w:t xml:space="preserve"> (п.4.47)</w:t>
            </w:r>
          </w:p>
        </w:tc>
      </w:tr>
      <w:tr w:rsidR="008E6129" w:rsidRPr="0059521D">
        <w:tc>
          <w:tcPr>
            <w:tcW w:w="4815" w:type="dxa"/>
          </w:tcPr>
          <w:p w:rsidR="008E6129" w:rsidRPr="00510737" w:rsidRDefault="008E6129" w:rsidP="00510737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510737">
              <w:rPr>
                <w:b/>
                <w:bCs/>
                <w:sz w:val="20"/>
                <w:szCs w:val="20"/>
                <w:lang w:eastAsia="en-US"/>
              </w:rPr>
              <w:t>Ведение и учёт арендных платежей</w:t>
            </w:r>
            <w:r w:rsidRPr="00510737">
              <w:rPr>
                <w:sz w:val="20"/>
                <w:szCs w:val="20"/>
                <w:lang w:eastAsia="en-US"/>
              </w:rPr>
              <w:t xml:space="preserve"> (п.4.12)</w:t>
            </w:r>
          </w:p>
        </w:tc>
        <w:tc>
          <w:tcPr>
            <w:tcW w:w="5250" w:type="dxa"/>
          </w:tcPr>
          <w:p w:rsidR="008E6129" w:rsidRPr="00510737" w:rsidRDefault="008E6129" w:rsidP="00510737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510737">
              <w:rPr>
                <w:sz w:val="20"/>
                <w:szCs w:val="20"/>
                <w:lang w:eastAsia="en-US"/>
              </w:rPr>
              <w:t xml:space="preserve">Осуществляет </w:t>
            </w:r>
            <w:r w:rsidRPr="00510737">
              <w:rPr>
                <w:b/>
                <w:bCs/>
                <w:sz w:val="20"/>
                <w:szCs w:val="20"/>
                <w:lang w:eastAsia="en-US"/>
              </w:rPr>
              <w:t>контроль своевременности и полноты оплаты арендной платы за земельные участки и недвижимое имущество</w:t>
            </w:r>
            <w:r w:rsidRPr="00510737">
              <w:rPr>
                <w:sz w:val="20"/>
                <w:szCs w:val="20"/>
                <w:lang w:eastAsia="en-US"/>
              </w:rPr>
              <w:t xml:space="preserve"> (п.4.12)</w:t>
            </w:r>
          </w:p>
          <w:p w:rsidR="008E6129" w:rsidRPr="00510737" w:rsidRDefault="008E6129" w:rsidP="00510737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510737">
              <w:rPr>
                <w:sz w:val="20"/>
                <w:szCs w:val="20"/>
                <w:lang w:eastAsia="en-US"/>
              </w:rPr>
              <w:t xml:space="preserve">Осуществляет </w:t>
            </w:r>
            <w:r w:rsidRPr="00510737">
              <w:rPr>
                <w:b/>
                <w:bCs/>
                <w:sz w:val="20"/>
                <w:szCs w:val="20"/>
                <w:lang w:eastAsia="en-US"/>
              </w:rPr>
              <w:t>контроль за выполнением условий договоров аренды</w:t>
            </w:r>
            <w:r w:rsidRPr="00510737">
              <w:rPr>
                <w:sz w:val="20"/>
                <w:szCs w:val="20"/>
                <w:lang w:eastAsia="en-US"/>
              </w:rPr>
              <w:t xml:space="preserve"> муниципального имущества (движимого и недвижимого, включая земельные участки), доверительного управления, залога муниципального имущества (п.4.11).</w:t>
            </w:r>
          </w:p>
        </w:tc>
      </w:tr>
      <w:tr w:rsidR="008E6129" w:rsidRPr="0059521D">
        <w:tc>
          <w:tcPr>
            <w:tcW w:w="4815" w:type="dxa"/>
          </w:tcPr>
          <w:p w:rsidR="008E6129" w:rsidRPr="00510737" w:rsidRDefault="008E6129" w:rsidP="00510737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510737">
              <w:rPr>
                <w:sz w:val="20"/>
                <w:szCs w:val="20"/>
                <w:lang w:eastAsia="en-US"/>
              </w:rPr>
              <w:t xml:space="preserve">Принимает </w:t>
            </w:r>
            <w:r w:rsidRPr="00510737">
              <w:rPr>
                <w:b/>
                <w:bCs/>
                <w:sz w:val="20"/>
                <w:szCs w:val="20"/>
                <w:lang w:eastAsia="en-US"/>
              </w:rPr>
              <w:t>участие в администрировании доходов</w:t>
            </w:r>
            <w:r w:rsidRPr="00510737">
              <w:rPr>
                <w:sz w:val="20"/>
                <w:szCs w:val="20"/>
                <w:lang w:eastAsia="en-US"/>
              </w:rPr>
              <w:t xml:space="preserve"> муниципального бюджета, в части арендных и других платежей, поступающих в бюджет, за использование земельных участков, находящихся в собственности муниципального образования (п.4.28)</w:t>
            </w:r>
          </w:p>
        </w:tc>
        <w:tc>
          <w:tcPr>
            <w:tcW w:w="5250" w:type="dxa"/>
          </w:tcPr>
          <w:p w:rsidR="008E6129" w:rsidRPr="00510737" w:rsidRDefault="008E6129" w:rsidP="00510737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510737">
              <w:rPr>
                <w:b/>
                <w:bCs/>
                <w:sz w:val="20"/>
                <w:szCs w:val="20"/>
                <w:lang w:eastAsia="en-US"/>
              </w:rPr>
              <w:t>Администрирование доходов</w:t>
            </w:r>
            <w:r w:rsidRPr="00510737">
              <w:rPr>
                <w:sz w:val="20"/>
                <w:szCs w:val="20"/>
                <w:lang w:eastAsia="en-US"/>
              </w:rPr>
              <w:t xml:space="preserve"> муниципального бюджета в части средств от реализации использования муниципального имущества (включая земельные участки) или прав на него, за исключением муниципального жилищного фонда (п.2.6)</w:t>
            </w:r>
          </w:p>
          <w:p w:rsidR="008E6129" w:rsidRPr="00510737" w:rsidRDefault="008E6129" w:rsidP="00510737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510737">
              <w:rPr>
                <w:sz w:val="20"/>
                <w:szCs w:val="20"/>
                <w:lang w:eastAsia="en-US"/>
              </w:rPr>
              <w:t>Осуществление функций администратора неналоговых доходов бюджета муниципального образования… (п.3.4)</w:t>
            </w:r>
          </w:p>
        </w:tc>
      </w:tr>
    </w:tbl>
    <w:p w:rsidR="008E6129" w:rsidRPr="0059521D" w:rsidRDefault="008E6129" w:rsidP="0059521D">
      <w:pPr>
        <w:spacing w:line="240" w:lineRule="auto"/>
        <w:rPr>
          <w:sz w:val="26"/>
          <w:szCs w:val="26"/>
          <w:lang w:eastAsia="en-US"/>
        </w:rPr>
      </w:pPr>
      <w:r w:rsidRPr="0059521D">
        <w:rPr>
          <w:sz w:val="26"/>
          <w:szCs w:val="26"/>
          <w:lang w:eastAsia="en-US"/>
        </w:rPr>
        <w:t xml:space="preserve">Между тем, </w:t>
      </w:r>
      <w:r w:rsidRPr="0059521D">
        <w:rPr>
          <w:b/>
          <w:bCs/>
          <w:sz w:val="26"/>
          <w:szCs w:val="26"/>
          <w:lang w:eastAsia="en-US"/>
        </w:rPr>
        <w:t xml:space="preserve">в </w:t>
      </w:r>
      <w:r>
        <w:rPr>
          <w:b/>
          <w:bCs/>
          <w:sz w:val="26"/>
          <w:szCs w:val="26"/>
          <w:lang w:eastAsia="en-US"/>
        </w:rPr>
        <w:t>м</w:t>
      </w:r>
      <w:r w:rsidRPr="0059521D">
        <w:rPr>
          <w:b/>
          <w:bCs/>
          <w:sz w:val="26"/>
          <w:szCs w:val="26"/>
          <w:lang w:eastAsia="en-US"/>
        </w:rPr>
        <w:t>униципальной программе обеспечение деятельности ДИЗО и обеспечение деятельности МКУ «РДИ» являются разными мероприятиями, на реализацию которых запланировано финансирование по каждому из них.</w:t>
      </w:r>
    </w:p>
    <w:p w:rsidR="008E6129" w:rsidRPr="0059521D" w:rsidRDefault="008E6129" w:rsidP="0059521D">
      <w:pPr>
        <w:spacing w:line="240" w:lineRule="auto"/>
        <w:rPr>
          <w:sz w:val="26"/>
          <w:szCs w:val="26"/>
          <w:lang w:eastAsia="en-US"/>
        </w:rPr>
      </w:pPr>
      <w:r w:rsidRPr="0059521D">
        <w:rPr>
          <w:sz w:val="26"/>
          <w:szCs w:val="26"/>
          <w:lang w:eastAsia="en-US"/>
        </w:rPr>
        <w:t>Следовательно, в муниципальной программе, в рамках двух разных её мероприяти</w:t>
      </w:r>
      <w:r>
        <w:rPr>
          <w:sz w:val="26"/>
          <w:szCs w:val="26"/>
          <w:lang w:eastAsia="en-US"/>
        </w:rPr>
        <w:t>й</w:t>
      </w:r>
      <w:r w:rsidRPr="0059521D">
        <w:rPr>
          <w:sz w:val="26"/>
          <w:szCs w:val="26"/>
          <w:lang w:eastAsia="en-US"/>
        </w:rPr>
        <w:t>, запланировано финансирование деятельности двух учреждений, которые выполняют ряд аналогичных функций</w:t>
      </w:r>
      <w:r>
        <w:rPr>
          <w:sz w:val="26"/>
          <w:szCs w:val="26"/>
          <w:lang w:eastAsia="en-US"/>
        </w:rPr>
        <w:t>, то есть дублируют друг друга.</w:t>
      </w:r>
    </w:p>
    <w:p w:rsidR="008E6129" w:rsidRPr="0059521D" w:rsidRDefault="008E6129" w:rsidP="0059521D">
      <w:pPr>
        <w:spacing w:line="240" w:lineRule="auto"/>
        <w:rPr>
          <w:sz w:val="26"/>
          <w:szCs w:val="26"/>
          <w:lang w:eastAsia="en-US"/>
        </w:rPr>
      </w:pPr>
      <w:r w:rsidRPr="0059521D">
        <w:rPr>
          <w:sz w:val="26"/>
          <w:szCs w:val="26"/>
          <w:lang w:eastAsia="en-US"/>
        </w:rPr>
        <w:t>При этом,</w:t>
      </w:r>
      <w:r w:rsidRPr="0059521D">
        <w:rPr>
          <w:b/>
          <w:bCs/>
          <w:sz w:val="26"/>
          <w:szCs w:val="26"/>
          <w:lang w:eastAsia="en-US"/>
        </w:rPr>
        <w:t xml:space="preserve">МБУ/МКУ «РДИ» не участвует ни в одном из мероприятий муниципальной программы </w:t>
      </w:r>
      <w:r w:rsidRPr="0059521D">
        <w:rPr>
          <w:sz w:val="26"/>
          <w:szCs w:val="26"/>
          <w:lang w:eastAsia="en-US"/>
        </w:rPr>
        <w:t>(согласно приложению №3 к программе)</w:t>
      </w:r>
      <w:r w:rsidRPr="0059521D">
        <w:rPr>
          <w:b/>
          <w:bCs/>
          <w:sz w:val="26"/>
          <w:szCs w:val="26"/>
          <w:lang w:eastAsia="en-US"/>
        </w:rPr>
        <w:t>, а указано соисполнителем только в паспорте муниципальной программы</w:t>
      </w:r>
      <w:r w:rsidRPr="0059521D">
        <w:rPr>
          <w:sz w:val="26"/>
          <w:szCs w:val="26"/>
          <w:lang w:eastAsia="en-US"/>
        </w:rPr>
        <w:t>.</w:t>
      </w:r>
      <w:r>
        <w:rPr>
          <w:sz w:val="26"/>
          <w:szCs w:val="26"/>
          <w:lang w:eastAsia="en-US"/>
        </w:rPr>
        <w:t xml:space="preserve"> Следовательно, программные расходы по содержанию МКУ «РДИ» не являются обоснованными.</w:t>
      </w:r>
    </w:p>
    <w:p w:rsidR="008E6129" w:rsidRPr="0059521D" w:rsidRDefault="008E6129" w:rsidP="0059521D">
      <w:pPr>
        <w:spacing w:before="240" w:line="240" w:lineRule="auto"/>
        <w:rPr>
          <w:sz w:val="26"/>
          <w:szCs w:val="26"/>
          <w:lang w:eastAsia="en-US"/>
        </w:rPr>
      </w:pPr>
      <w:r w:rsidRPr="0059521D">
        <w:rPr>
          <w:sz w:val="26"/>
          <w:szCs w:val="26"/>
          <w:lang w:eastAsia="en-US"/>
        </w:rPr>
        <w:t xml:space="preserve">Одновременно, анализируя нормативные правовые акты муниципального образования в части распоряжения муниципальным имуществом, КСП ГО Евпатория РК отмечает, что </w:t>
      </w:r>
      <w:r w:rsidRPr="0059521D">
        <w:rPr>
          <w:sz w:val="26"/>
          <w:szCs w:val="26"/>
          <w:u w:val="single"/>
          <w:lang w:eastAsia="en-US"/>
        </w:rPr>
        <w:t>утверждённые постановлениями администрации Порядки, такие как</w:t>
      </w:r>
      <w:r w:rsidRPr="0059521D">
        <w:rPr>
          <w:sz w:val="26"/>
          <w:szCs w:val="26"/>
          <w:lang w:eastAsia="en-US"/>
        </w:rPr>
        <w:t>:</w:t>
      </w:r>
    </w:p>
    <w:p w:rsidR="008E6129" w:rsidRDefault="008E6129" w:rsidP="0059521D">
      <w:pPr>
        <w:spacing w:line="240" w:lineRule="auto"/>
        <w:ind w:left="426" w:firstLine="0"/>
        <w:rPr>
          <w:sz w:val="26"/>
          <w:szCs w:val="26"/>
          <w:lang w:eastAsia="en-US"/>
        </w:rPr>
      </w:pPr>
      <w:r>
        <w:rPr>
          <w:rFonts w:ascii="Calibri" w:hAnsi="Calibri" w:cs="Calibri"/>
          <w:sz w:val="26"/>
          <w:szCs w:val="26"/>
          <w:lang w:eastAsia="en-US"/>
        </w:rPr>
        <w:t xml:space="preserve">- </w:t>
      </w:r>
      <w:hyperlink r:id="rId14" w:tgtFrame="_blank" w:history="1">
        <w:r w:rsidRPr="0059521D">
          <w:rPr>
            <w:sz w:val="26"/>
            <w:szCs w:val="26"/>
            <w:lang w:eastAsia="en-US"/>
          </w:rPr>
          <w:t>Порядок определения состава имущества, закрепляемого за муниципальным унитарным предприятием городского округа Евпатория Республики Крым на праве хозяйственного ведения или оперативного управления, а также утверждения устава муниципального унитарного предприятия городского округа Евпатория Республики Крым и заключения договора с его руководителем</w:t>
        </w:r>
      </w:hyperlink>
      <w:r w:rsidRPr="0059521D">
        <w:rPr>
          <w:sz w:val="26"/>
          <w:szCs w:val="26"/>
          <w:lang w:eastAsia="en-US"/>
        </w:rPr>
        <w:t xml:space="preserve"> (утв. Постановлением №5-п от 11.12.2014</w:t>
      </w:r>
      <w:r>
        <w:rPr>
          <w:sz w:val="26"/>
          <w:szCs w:val="26"/>
          <w:lang w:eastAsia="en-US"/>
        </w:rPr>
        <w:t>);</w:t>
      </w:r>
    </w:p>
    <w:p w:rsidR="008E6129" w:rsidRDefault="008E6129" w:rsidP="0059521D">
      <w:pPr>
        <w:spacing w:line="240" w:lineRule="auto"/>
        <w:ind w:left="426" w:firstLine="0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 xml:space="preserve">- </w:t>
      </w:r>
      <w:r w:rsidRPr="0059521D">
        <w:rPr>
          <w:sz w:val="26"/>
          <w:szCs w:val="26"/>
          <w:lang w:eastAsia="en-US"/>
        </w:rPr>
        <w:t>Порядок предоставления в аренду, безвозмездное пользование имущества, находящегося в собственности муниципального образования городской округ Евпатория Республики Крым (утв. Постановлением №146-п от 12.02.2015г, с последующими редакциями от 14.08.2015 №944-п, 25.03.2016 №603-п, 28.03.2016 №616-п и 15.09.2016 №2476-п);</w:t>
      </w:r>
    </w:p>
    <w:p w:rsidR="008E6129" w:rsidRDefault="008E6129" w:rsidP="0059521D">
      <w:pPr>
        <w:spacing w:line="240" w:lineRule="auto"/>
        <w:ind w:left="426" w:firstLine="0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 xml:space="preserve">- </w:t>
      </w:r>
      <w:hyperlink r:id="rId15" w:history="1">
        <w:r w:rsidRPr="0059521D">
          <w:rPr>
            <w:sz w:val="26"/>
            <w:szCs w:val="26"/>
            <w:lang w:eastAsia="en-US"/>
          </w:rPr>
          <w:t>Порядок учета и оформления бесхозяйного и оформления бесхозяйного и выморочного имущества в муниципальную собственность муниципального образования городской округ Евпатория Республики Крым</w:t>
        </w:r>
      </w:hyperlink>
      <w:r w:rsidRPr="0059521D">
        <w:rPr>
          <w:sz w:val="26"/>
          <w:szCs w:val="26"/>
          <w:lang w:eastAsia="en-US"/>
        </w:rPr>
        <w:t xml:space="preserve"> (утв. Постановлением №226-п от 16.04.2015), действовавший в период с 16.04.2015 по 01.09.2015;</w:t>
      </w:r>
    </w:p>
    <w:p w:rsidR="008E6129" w:rsidRDefault="008E6129" w:rsidP="0059521D">
      <w:pPr>
        <w:spacing w:line="240" w:lineRule="auto"/>
        <w:ind w:left="426" w:firstLine="0"/>
        <w:rPr>
          <w:sz w:val="26"/>
          <w:szCs w:val="26"/>
          <w:lang w:eastAsia="en-US"/>
        </w:rPr>
      </w:pPr>
      <w:r>
        <w:rPr>
          <w:rFonts w:ascii="Calibri" w:hAnsi="Calibri" w:cs="Calibri"/>
          <w:sz w:val="26"/>
          <w:szCs w:val="26"/>
          <w:lang w:eastAsia="en-US"/>
        </w:rPr>
        <w:t xml:space="preserve">- </w:t>
      </w:r>
      <w:hyperlink r:id="rId16" w:tgtFrame="_blank" w:history="1">
        <w:r w:rsidRPr="0059521D">
          <w:rPr>
            <w:sz w:val="26"/>
            <w:szCs w:val="26"/>
            <w:lang w:eastAsia="en-US"/>
          </w:rPr>
          <w:t>Порядок учета и оформления бесхозяйного и выморочного имущества в муниципальную собственность муниципального образования городской округ Евпатория Республики Крым в новой редакции</w:t>
        </w:r>
      </w:hyperlink>
      <w:r w:rsidRPr="0059521D">
        <w:rPr>
          <w:sz w:val="26"/>
          <w:szCs w:val="26"/>
          <w:lang w:eastAsia="en-US"/>
        </w:rPr>
        <w:t xml:space="preserve"> (утв. Постановлением №1049-п от 01.09.2015), действовавший в период с 01.09.2015 по 11.09.2017 с учётом приостановления действия разделов 2,3,4 до разграничения собственности РФ, РК и муниципального образования;</w:t>
      </w:r>
    </w:p>
    <w:p w:rsidR="008E6129" w:rsidRPr="0059521D" w:rsidRDefault="008E6129" w:rsidP="007A19EB">
      <w:pPr>
        <w:spacing w:line="240" w:lineRule="auto"/>
        <w:ind w:firstLine="0"/>
        <w:rPr>
          <w:sz w:val="26"/>
          <w:szCs w:val="26"/>
          <w:lang w:eastAsia="en-US"/>
        </w:rPr>
      </w:pPr>
      <w:r w:rsidRPr="007A19EB">
        <w:rPr>
          <w:sz w:val="26"/>
          <w:szCs w:val="26"/>
          <w:u w:val="single"/>
          <w:lang w:eastAsia="en-US"/>
        </w:rPr>
        <w:t xml:space="preserve">а также Административные регламенты </w:t>
      </w:r>
      <w:hyperlink r:id="rId17" w:tgtFrame="_blank" w:history="1">
        <w:r w:rsidRPr="007A19EB">
          <w:rPr>
            <w:sz w:val="26"/>
            <w:szCs w:val="26"/>
            <w:u w:val="single"/>
            <w:lang w:eastAsia="en-US"/>
          </w:rPr>
          <w:t>предоставления муниципальных услуг</w:t>
        </w:r>
        <w:r w:rsidRPr="0059521D">
          <w:rPr>
            <w:sz w:val="26"/>
            <w:szCs w:val="26"/>
            <w:lang w:eastAsia="en-US"/>
          </w:rPr>
          <w:t>, к примеру: «Отнесение земельных участков к землям определенной категории»</w:t>
        </w:r>
      </w:hyperlink>
      <w:r w:rsidRPr="0059521D">
        <w:rPr>
          <w:sz w:val="26"/>
          <w:szCs w:val="26"/>
          <w:lang w:eastAsia="en-US"/>
        </w:rPr>
        <w:t xml:space="preserve"> (утв. Постановлением №1459-п от 02.11.2015 и </w:t>
      </w:r>
      <w:hyperlink r:id="rId18" w:tgtFrame="_blank" w:history="1">
        <w:r w:rsidRPr="0059521D">
          <w:rPr>
            <w:sz w:val="26"/>
            <w:szCs w:val="26"/>
            <w:lang w:eastAsia="en-US"/>
          </w:rPr>
          <w:t xml:space="preserve"> предоставления муниципальной услуги «Утверждение схемы расположения земельного участка на кадастровом плане территории»</w:t>
        </w:r>
      </w:hyperlink>
      <w:r w:rsidRPr="0059521D">
        <w:rPr>
          <w:sz w:val="26"/>
          <w:szCs w:val="26"/>
          <w:lang w:eastAsia="en-US"/>
        </w:rPr>
        <w:t xml:space="preserve"> (утв. Постановлением №1475-п от 05.11.</w:t>
      </w:r>
      <w:r>
        <w:rPr>
          <w:sz w:val="26"/>
          <w:szCs w:val="26"/>
          <w:lang w:eastAsia="en-US"/>
        </w:rPr>
        <w:t xml:space="preserve">2015) и другие </w:t>
      </w:r>
      <w:r w:rsidRPr="007A19EB">
        <w:rPr>
          <w:b/>
          <w:bCs/>
          <w:sz w:val="26"/>
          <w:szCs w:val="26"/>
          <w:lang w:eastAsia="en-US"/>
        </w:rPr>
        <w:t>не содержат в себе норм, из которых вытекало бы фактическое участие в предоставлении муниципальных услуг Муниципальным бюджетным (или казённым) учреждением «Распорядительная дирекция имущества городского округа Евпатория»</w:t>
      </w:r>
      <w:r w:rsidRPr="0059521D">
        <w:rPr>
          <w:sz w:val="26"/>
          <w:szCs w:val="26"/>
          <w:lang w:eastAsia="en-US"/>
        </w:rPr>
        <w:t xml:space="preserve">, что подтверждает вывод КСП ГО Евпатория РК о том, что </w:t>
      </w:r>
      <w:r w:rsidRPr="007A19EB">
        <w:rPr>
          <w:b/>
          <w:bCs/>
          <w:sz w:val="26"/>
          <w:szCs w:val="26"/>
          <w:lang w:eastAsia="en-US"/>
        </w:rPr>
        <w:t>данное учреждение не принимает участия в реализации мероприятий муниципальной программы (выполнение каких-либо функций в рамках оказания услуг).</w:t>
      </w:r>
    </w:p>
    <w:p w:rsidR="008E6129" w:rsidRPr="0059521D" w:rsidRDefault="008E6129" w:rsidP="0059521D">
      <w:pPr>
        <w:spacing w:line="240" w:lineRule="auto"/>
        <w:rPr>
          <w:sz w:val="26"/>
          <w:szCs w:val="26"/>
          <w:lang w:eastAsia="en-US"/>
        </w:rPr>
      </w:pPr>
      <w:r w:rsidRPr="0059521D">
        <w:rPr>
          <w:sz w:val="26"/>
          <w:szCs w:val="26"/>
          <w:lang w:eastAsia="en-US"/>
        </w:rPr>
        <w:t xml:space="preserve">Следовательно, в муниципальной программе изначально были предусмотрены/запланированы расходы, не связанные с её исполнением и достижением заявленной цели. </w:t>
      </w:r>
    </w:p>
    <w:p w:rsidR="008E6129" w:rsidRDefault="008E6129" w:rsidP="007A19EB">
      <w:pPr>
        <w:spacing w:before="240"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>КСП ГО Евпатория РК отмечает, что Ф</w:t>
      </w:r>
      <w:r w:rsidRPr="00EE2DD1">
        <w:rPr>
          <w:sz w:val="26"/>
          <w:szCs w:val="26"/>
        </w:rPr>
        <w:t>едеральным законом № 131-Ф3 определены критерии сохранения имущества в муниципальной собственности. В собственности муниципального образования сохраняется только то имущество, которое необходимо и достаточно для решения вопросов местного значения; обеспечения деятельности органов местного самоуправления; осуществления органами местного самоуправления отдельных государственных полномочий по поручению</w:t>
      </w:r>
      <w:r>
        <w:rPr>
          <w:sz w:val="26"/>
          <w:szCs w:val="26"/>
        </w:rPr>
        <w:t xml:space="preserve"> органов государственной власти.</w:t>
      </w:r>
    </w:p>
    <w:p w:rsidR="008E6129" w:rsidRPr="00EE2DD1" w:rsidRDefault="008E6129" w:rsidP="0077519E">
      <w:pPr>
        <w:spacing w:line="240" w:lineRule="auto"/>
        <w:ind w:firstLine="720"/>
        <w:rPr>
          <w:sz w:val="26"/>
          <w:szCs w:val="26"/>
        </w:rPr>
      </w:pPr>
      <w:r w:rsidRPr="00C062A8">
        <w:rPr>
          <w:sz w:val="26"/>
          <w:szCs w:val="26"/>
        </w:rPr>
        <w:t>Бюджет муниципального образования городской округ Евпатория Республики Крым на сегодняшний день является дотационным, в связи с чем для более эффективного решения вопросов местного значения в условиях дефицита финансовых ресурсов существенная роль отводится муниципальной собственности.</w:t>
      </w:r>
    </w:p>
    <w:p w:rsidR="008E6129" w:rsidRDefault="008E6129" w:rsidP="0077519E">
      <w:pPr>
        <w:spacing w:line="240" w:lineRule="auto"/>
        <w:ind w:firstLine="720"/>
        <w:rPr>
          <w:sz w:val="26"/>
          <w:szCs w:val="26"/>
        </w:rPr>
      </w:pPr>
      <w:r w:rsidRPr="00EE2DD1">
        <w:rPr>
          <w:sz w:val="26"/>
          <w:szCs w:val="26"/>
        </w:rPr>
        <w:t xml:space="preserve">К основным целям управления муниципальной собственностью относятся: предоставление качественных и доступных услуг населению в социальной сфере, рост благосостояния населения, увеличение доходных поступлений местного бюджета, обеспечение устойчивого социально-экономического развития территории муниципального образования. </w:t>
      </w:r>
      <w:r w:rsidRPr="00C062A8">
        <w:rPr>
          <w:sz w:val="26"/>
          <w:szCs w:val="26"/>
        </w:rPr>
        <w:t>Реализация прав владения, пользования и распоряжения объектами муниципального имущества обеспечивает достижение основополагающей цели муниципальной политики в сфере управления муниципальной собственностью - получения максимального эффекта от ее использования.</w:t>
      </w:r>
    </w:p>
    <w:p w:rsidR="008E6129" w:rsidRDefault="008E6129" w:rsidP="0077519E">
      <w:pPr>
        <w:spacing w:line="240" w:lineRule="auto"/>
        <w:ind w:firstLine="720"/>
        <w:rPr>
          <w:sz w:val="26"/>
          <w:szCs w:val="26"/>
        </w:rPr>
      </w:pPr>
      <w:r w:rsidRPr="004554AA">
        <w:rPr>
          <w:sz w:val="26"/>
          <w:szCs w:val="26"/>
        </w:rPr>
        <w:t>Эффект может быть как экономическим, выраженным в денежной форме и обеспечивающим пополнение местного бюджета (например, в виде прибыли, приходящейся на доли в уставных капиталах хозяйственных обществ, в виде арендной платы), так и социальным, полученным путем извлечения прямой пользы от использования муниципального имущества (например, за счет оказания качественных социальных услуг</w:t>
      </w:r>
      <w:r>
        <w:rPr>
          <w:sz w:val="26"/>
          <w:szCs w:val="26"/>
        </w:rPr>
        <w:t xml:space="preserve"> населению).</w:t>
      </w:r>
    </w:p>
    <w:p w:rsidR="008E6129" w:rsidRPr="004554AA" w:rsidRDefault="008E6129" w:rsidP="0077519E">
      <w:pPr>
        <w:spacing w:line="240" w:lineRule="auto"/>
        <w:ind w:firstLine="720"/>
        <w:rPr>
          <w:sz w:val="26"/>
          <w:szCs w:val="26"/>
        </w:rPr>
      </w:pPr>
      <w:r w:rsidRPr="004554AA">
        <w:rPr>
          <w:sz w:val="26"/>
          <w:szCs w:val="26"/>
        </w:rPr>
        <w:t xml:space="preserve">Низкая вовлеченность объектов муниципальной собственности в хозяйственный оборот, отсутствие гарантий имущественных и неимущественных прав на объекты муниципальной собственности - все это препятствует созданию стабильных условий для роста экономики </w:t>
      </w:r>
      <w:r>
        <w:rPr>
          <w:sz w:val="26"/>
          <w:szCs w:val="26"/>
        </w:rPr>
        <w:t xml:space="preserve">городского округа </w:t>
      </w:r>
      <w:r w:rsidRPr="004554AA">
        <w:rPr>
          <w:sz w:val="26"/>
          <w:szCs w:val="26"/>
        </w:rPr>
        <w:t>и привлечению инвестиций в сферу муниципального имущества.</w:t>
      </w:r>
    </w:p>
    <w:p w:rsidR="008E6129" w:rsidRPr="007A19EB" w:rsidRDefault="008E6129" w:rsidP="007A19EB">
      <w:pPr>
        <w:spacing w:line="240" w:lineRule="auto"/>
        <w:rPr>
          <w:sz w:val="26"/>
          <w:szCs w:val="26"/>
          <w:lang w:eastAsia="en-US"/>
        </w:rPr>
      </w:pPr>
      <w:r w:rsidRPr="007A19EB">
        <w:rPr>
          <w:sz w:val="26"/>
          <w:szCs w:val="26"/>
          <w:lang w:eastAsia="en-US"/>
        </w:rPr>
        <w:t>В связи с тем, что на территории Республики Крым в период разработки муниципальной программы муниципальные образования формировались впервые, особую актуальность приобрела проблема скорейшего и полноценного нормативного правового обеспечения деятельности органов местного самоуправления по управлению муниципальным имуществом, которое</w:t>
      </w:r>
      <w:r>
        <w:rPr>
          <w:sz w:val="26"/>
          <w:szCs w:val="26"/>
          <w:lang w:eastAsia="en-US"/>
        </w:rPr>
        <w:t>,</w:t>
      </w:r>
      <w:r w:rsidRPr="007A19EB">
        <w:rPr>
          <w:sz w:val="26"/>
          <w:szCs w:val="26"/>
          <w:lang w:eastAsia="en-US"/>
        </w:rPr>
        <w:t xml:space="preserve"> наряду с финансами</w:t>
      </w:r>
      <w:r>
        <w:rPr>
          <w:sz w:val="26"/>
          <w:szCs w:val="26"/>
          <w:lang w:eastAsia="en-US"/>
        </w:rPr>
        <w:t>,</w:t>
      </w:r>
      <w:r w:rsidRPr="007A19EB">
        <w:rPr>
          <w:sz w:val="26"/>
          <w:szCs w:val="26"/>
          <w:lang w:eastAsia="en-US"/>
        </w:rPr>
        <w:t xml:space="preserve"> составляет его основу (ст.ст.49-50 Федерального закона №131-ФЗ). </w:t>
      </w:r>
    </w:p>
    <w:p w:rsidR="008E6129" w:rsidRPr="007A19EB" w:rsidRDefault="008E6129" w:rsidP="007A19EB">
      <w:pPr>
        <w:spacing w:line="240" w:lineRule="auto"/>
        <w:rPr>
          <w:sz w:val="26"/>
          <w:szCs w:val="26"/>
          <w:lang w:eastAsia="en-US"/>
        </w:rPr>
      </w:pPr>
      <w:r w:rsidRPr="007A19EB">
        <w:rPr>
          <w:sz w:val="26"/>
          <w:szCs w:val="26"/>
          <w:lang w:eastAsia="en-US"/>
        </w:rPr>
        <w:t>Эта проблема не нашла своего отражения в текстовой части муниципальной программы, и соответственно, в приложениях №2 и №3, где также перечислены мероприятия муниципальной программы и их финансовое обеспечение.</w:t>
      </w:r>
    </w:p>
    <w:p w:rsidR="008E6129" w:rsidRPr="007A19EB" w:rsidRDefault="008E6129" w:rsidP="007A19EB">
      <w:pPr>
        <w:spacing w:line="240" w:lineRule="auto"/>
        <w:rPr>
          <w:sz w:val="26"/>
          <w:szCs w:val="26"/>
          <w:lang w:eastAsia="en-US"/>
        </w:rPr>
      </w:pPr>
      <w:r w:rsidRPr="007A19EB">
        <w:rPr>
          <w:sz w:val="26"/>
          <w:szCs w:val="26"/>
          <w:lang w:eastAsia="en-US"/>
        </w:rPr>
        <w:t>Хотя, за период с 2014 по сентябрь 2017года различными структурными подразделениями администрации было разработано, а главой администрации утверждено, более 100 постановлений администрации в сфере управления имуществом и земельными участками (в том числе нормативные правовые акты). Из них 18 актов были отменены впоследствии, а 25 подверглись изменениям. В 2016году, то есть после утверждения самой муниципальной программы, было принято более 38 п</w:t>
      </w:r>
      <w:r>
        <w:rPr>
          <w:sz w:val="26"/>
          <w:szCs w:val="26"/>
          <w:lang w:eastAsia="en-US"/>
        </w:rPr>
        <w:t>остановлений в указанной сфере.</w:t>
      </w:r>
    </w:p>
    <w:p w:rsidR="008E6129" w:rsidRPr="007A19EB" w:rsidRDefault="008E6129" w:rsidP="007A19EB">
      <w:pPr>
        <w:spacing w:line="240" w:lineRule="auto"/>
        <w:rPr>
          <w:sz w:val="26"/>
          <w:szCs w:val="26"/>
          <w:lang w:eastAsia="en-US"/>
        </w:rPr>
      </w:pPr>
      <w:r w:rsidRPr="007A19EB">
        <w:rPr>
          <w:sz w:val="26"/>
          <w:szCs w:val="26"/>
          <w:lang w:eastAsia="en-US"/>
        </w:rPr>
        <w:t xml:space="preserve">Здесь следует отметить, что несмотря на обозначение в текстовой части муниципальной программы в качестве проблемы </w:t>
      </w:r>
      <w:r>
        <w:rPr>
          <w:sz w:val="26"/>
          <w:szCs w:val="26"/>
          <w:lang w:eastAsia="en-US"/>
        </w:rPr>
        <w:t>«</w:t>
      </w:r>
      <w:r w:rsidRPr="007A19EB">
        <w:rPr>
          <w:sz w:val="26"/>
          <w:szCs w:val="26"/>
          <w:lang w:eastAsia="en-US"/>
        </w:rPr>
        <w:t>несформированность муниципальной казны</w:t>
      </w:r>
      <w:r>
        <w:rPr>
          <w:sz w:val="26"/>
          <w:szCs w:val="26"/>
          <w:lang w:eastAsia="en-US"/>
        </w:rPr>
        <w:t>»</w:t>
      </w:r>
      <w:r w:rsidRPr="007A19EB">
        <w:rPr>
          <w:sz w:val="26"/>
          <w:szCs w:val="26"/>
          <w:lang w:eastAsia="en-US"/>
        </w:rPr>
        <w:t xml:space="preserve"> и </w:t>
      </w:r>
      <w:r>
        <w:rPr>
          <w:sz w:val="26"/>
          <w:szCs w:val="26"/>
          <w:lang w:eastAsia="en-US"/>
        </w:rPr>
        <w:t>«</w:t>
      </w:r>
      <w:r w:rsidRPr="007A19EB">
        <w:rPr>
          <w:sz w:val="26"/>
          <w:szCs w:val="26"/>
          <w:lang w:eastAsia="en-US"/>
        </w:rPr>
        <w:t>отсутствие эффективного механизма управления, оптимизации и сохранения объектов казны</w:t>
      </w:r>
      <w:r>
        <w:rPr>
          <w:sz w:val="26"/>
          <w:szCs w:val="26"/>
          <w:lang w:eastAsia="en-US"/>
        </w:rPr>
        <w:t>»</w:t>
      </w:r>
      <w:r w:rsidRPr="007A19EB">
        <w:rPr>
          <w:sz w:val="26"/>
          <w:szCs w:val="26"/>
          <w:lang w:eastAsia="en-US"/>
        </w:rPr>
        <w:t>, подобных мероприятий нет в муниципальной программе, не заложено это направление в задачах и цели программы.</w:t>
      </w:r>
    </w:p>
    <w:p w:rsidR="008E6129" w:rsidRPr="007A19EB" w:rsidRDefault="008E6129" w:rsidP="007A19EB">
      <w:pPr>
        <w:spacing w:line="240" w:lineRule="auto"/>
        <w:rPr>
          <w:sz w:val="26"/>
          <w:szCs w:val="26"/>
          <w:lang w:eastAsia="en-US"/>
        </w:rPr>
      </w:pPr>
      <w:r w:rsidRPr="007A19EB">
        <w:rPr>
          <w:sz w:val="26"/>
          <w:szCs w:val="26"/>
          <w:lang w:eastAsia="en-US"/>
        </w:rPr>
        <w:t>Хотя, в этом направлении было принято Евпаторийским городским советом решение от 05.12.2014 №1-7/23 «Об утверждении положения о казне муниципального образования городской округ Евпатория Республики Крым»</w:t>
      </w:r>
      <w:r>
        <w:rPr>
          <w:sz w:val="26"/>
          <w:szCs w:val="26"/>
          <w:lang w:eastAsia="en-US"/>
        </w:rPr>
        <w:t xml:space="preserve"> (далее – Положение о казне)</w:t>
      </w:r>
      <w:r w:rsidRPr="007A19EB">
        <w:rPr>
          <w:sz w:val="26"/>
          <w:szCs w:val="26"/>
          <w:lang w:eastAsia="en-US"/>
        </w:rPr>
        <w:t>.</w:t>
      </w:r>
    </w:p>
    <w:p w:rsidR="008E6129" w:rsidRPr="007A19EB" w:rsidRDefault="008E6129" w:rsidP="007A19EB">
      <w:pPr>
        <w:spacing w:line="240" w:lineRule="auto"/>
        <w:rPr>
          <w:sz w:val="26"/>
          <w:szCs w:val="26"/>
          <w:lang w:eastAsia="en-US"/>
        </w:rPr>
      </w:pPr>
      <w:r w:rsidRPr="007A19EB">
        <w:rPr>
          <w:sz w:val="26"/>
          <w:szCs w:val="26"/>
          <w:lang w:eastAsia="en-US"/>
        </w:rPr>
        <w:t xml:space="preserve">Утверждённым Положением о казне предусмотрено, что финансирование всех необходимых мероприятий по </w:t>
      </w:r>
      <w:r w:rsidRPr="007A19EB">
        <w:rPr>
          <w:i/>
          <w:iCs/>
          <w:sz w:val="26"/>
          <w:szCs w:val="26"/>
          <w:lang w:eastAsia="en-US"/>
        </w:rPr>
        <w:t>содержанию</w:t>
      </w:r>
      <w:r w:rsidRPr="007A19EB">
        <w:rPr>
          <w:sz w:val="26"/>
          <w:szCs w:val="26"/>
          <w:lang w:eastAsia="en-US"/>
        </w:rPr>
        <w:t xml:space="preserve">, учету, эксплуатации, ремонту и </w:t>
      </w:r>
      <w:r w:rsidRPr="007A19EB">
        <w:rPr>
          <w:i/>
          <w:iCs/>
          <w:sz w:val="26"/>
          <w:szCs w:val="26"/>
          <w:lang w:eastAsia="en-US"/>
        </w:rPr>
        <w:t>охране имущества</w:t>
      </w:r>
      <w:r w:rsidRPr="007A19EB">
        <w:rPr>
          <w:sz w:val="26"/>
          <w:szCs w:val="26"/>
          <w:lang w:eastAsia="en-US"/>
        </w:rPr>
        <w:t xml:space="preserve"> муниципальной казны осуществляется за счет средств бюджета города, если иное не предусмотрено договорами о передаче его в пользование третьим лицам. Доходы от использования имущества муниципальной казны в полном объеме поступают в бюджет городского округа (п.1.4 и 1.5 раздела 1 «Общие положения»).</w:t>
      </w:r>
    </w:p>
    <w:p w:rsidR="008E6129" w:rsidRPr="00F0112A" w:rsidRDefault="008E6129" w:rsidP="007A19EB">
      <w:pPr>
        <w:spacing w:line="240" w:lineRule="auto"/>
        <w:rPr>
          <w:b/>
          <w:bCs/>
          <w:sz w:val="26"/>
          <w:szCs w:val="26"/>
          <w:lang w:eastAsia="en-US"/>
        </w:rPr>
      </w:pPr>
      <w:r w:rsidRPr="00F0112A">
        <w:rPr>
          <w:b/>
          <w:bCs/>
          <w:sz w:val="26"/>
          <w:szCs w:val="26"/>
          <w:lang w:eastAsia="en-US"/>
        </w:rPr>
        <w:t>Поскольку муниципальной программой не предусмотрено соответствующих мероприятий, следовательно, сохранность и содержание имущества муниципальной казны не будет обеспечиваться в рамках реализации муниципальной программы, что в целом негативно отразится на состоянии муниципального имущества.</w:t>
      </w:r>
    </w:p>
    <w:p w:rsidR="008E6129" w:rsidRPr="007A19EB" w:rsidRDefault="008E6129" w:rsidP="007A19EB">
      <w:pPr>
        <w:spacing w:line="240" w:lineRule="auto"/>
        <w:rPr>
          <w:sz w:val="26"/>
          <w:szCs w:val="26"/>
          <w:lang w:eastAsia="en-US"/>
        </w:rPr>
      </w:pPr>
      <w:r w:rsidRPr="007A19EB">
        <w:rPr>
          <w:sz w:val="26"/>
          <w:szCs w:val="26"/>
          <w:lang w:eastAsia="en-US"/>
        </w:rPr>
        <w:t>Постановлениями администрации были утверждены административные регламенты по оформлению проектов договоров аренды, безвозмездного пользования и купли-продажи имуществ</w:t>
      </w:r>
      <w:r>
        <w:rPr>
          <w:sz w:val="26"/>
          <w:szCs w:val="26"/>
          <w:lang w:eastAsia="en-US"/>
        </w:rPr>
        <w:t>а</w:t>
      </w:r>
      <w:r w:rsidRPr="007A19EB">
        <w:rPr>
          <w:sz w:val="26"/>
          <w:szCs w:val="26"/>
          <w:lang w:eastAsia="en-US"/>
        </w:rPr>
        <w:t xml:space="preserve"> муниципальной казны (постановления от 24.03.2015 №170-п и №171-п), которые были впоследствии отменены.</w:t>
      </w:r>
    </w:p>
    <w:p w:rsidR="008E6129" w:rsidRPr="007A19EB" w:rsidRDefault="008E6129" w:rsidP="007A19EB">
      <w:pPr>
        <w:spacing w:line="240" w:lineRule="auto"/>
        <w:rPr>
          <w:sz w:val="26"/>
          <w:szCs w:val="26"/>
          <w:lang w:eastAsia="en-US"/>
        </w:rPr>
      </w:pPr>
      <w:r w:rsidRPr="007A19EB">
        <w:rPr>
          <w:sz w:val="26"/>
          <w:szCs w:val="26"/>
          <w:lang w:eastAsia="en-US"/>
        </w:rPr>
        <w:t xml:space="preserve">Также </w:t>
      </w:r>
      <w:r w:rsidRPr="007A19EB">
        <w:rPr>
          <w:b/>
          <w:bCs/>
          <w:sz w:val="26"/>
          <w:szCs w:val="26"/>
          <w:lang w:eastAsia="en-US"/>
        </w:rPr>
        <w:t>в муниципальной программе не предусмотрены мероприятия по созданию эффективной системы учёта муниципального имущества, что отвечало бы проблематике, описанной в разделе 1 муниципальной программы</w:t>
      </w:r>
      <w:r w:rsidRPr="00F0112A">
        <w:rPr>
          <w:b/>
          <w:bCs/>
          <w:sz w:val="26"/>
          <w:szCs w:val="26"/>
          <w:lang w:eastAsia="en-US"/>
        </w:rPr>
        <w:t>.</w:t>
      </w:r>
    </w:p>
    <w:p w:rsidR="008E6129" w:rsidRPr="00F0112A" w:rsidRDefault="008E6129" w:rsidP="00F0112A">
      <w:pPr>
        <w:spacing w:before="240" w:line="240" w:lineRule="auto"/>
        <w:rPr>
          <w:sz w:val="26"/>
          <w:szCs w:val="26"/>
          <w:lang w:eastAsia="en-US"/>
        </w:rPr>
      </w:pPr>
      <w:r w:rsidRPr="00F0112A">
        <w:rPr>
          <w:sz w:val="26"/>
          <w:szCs w:val="26"/>
          <w:lang w:eastAsia="en-US"/>
        </w:rPr>
        <w:t>Заложенное в муниципальной программе мероприятие 1.3 «</w:t>
      </w:r>
      <w:r w:rsidRPr="00F0112A">
        <w:rPr>
          <w:sz w:val="26"/>
          <w:szCs w:val="26"/>
          <w:u w:val="single"/>
          <w:lang w:eastAsia="en-US"/>
        </w:rPr>
        <w:t xml:space="preserve">Обеспечение создания </w:t>
      </w:r>
      <w:r w:rsidRPr="00F0112A">
        <w:rPr>
          <w:i/>
          <w:iCs/>
          <w:sz w:val="26"/>
          <w:szCs w:val="26"/>
          <w:u w:val="single"/>
          <w:lang w:eastAsia="en-US"/>
        </w:rPr>
        <w:t>региональной</w:t>
      </w:r>
      <w:r w:rsidRPr="00F0112A">
        <w:rPr>
          <w:sz w:val="26"/>
          <w:szCs w:val="26"/>
          <w:u w:val="single"/>
          <w:lang w:eastAsia="en-US"/>
        </w:rPr>
        <w:t xml:space="preserve"> геоинформационной системы </w:t>
      </w:r>
      <w:r w:rsidRPr="00F0112A">
        <w:rPr>
          <w:i/>
          <w:iCs/>
          <w:sz w:val="26"/>
          <w:szCs w:val="26"/>
          <w:u w:val="single"/>
          <w:lang w:eastAsia="en-US"/>
        </w:rPr>
        <w:t>городского округа Евпатория</w:t>
      </w:r>
      <w:r w:rsidRPr="00F0112A">
        <w:rPr>
          <w:sz w:val="26"/>
          <w:szCs w:val="26"/>
          <w:lang w:eastAsia="en-US"/>
        </w:rPr>
        <w:t xml:space="preserve">» не отвечает полномочиям, которыми наделен ответственный исполнитель – ДИЗО. </w:t>
      </w:r>
    </w:p>
    <w:p w:rsidR="008E6129" w:rsidRPr="00F0112A" w:rsidRDefault="008E6129" w:rsidP="00F0112A">
      <w:pPr>
        <w:spacing w:line="240" w:lineRule="auto"/>
        <w:rPr>
          <w:sz w:val="26"/>
          <w:szCs w:val="26"/>
          <w:lang w:eastAsia="en-US"/>
        </w:rPr>
      </w:pPr>
      <w:r w:rsidRPr="00F0112A">
        <w:rPr>
          <w:sz w:val="26"/>
          <w:szCs w:val="26"/>
          <w:lang w:eastAsia="en-US"/>
        </w:rPr>
        <w:t>Формулировка мероприятия с применением слова «региональной» свидетельствует о том, что мероприятием охватывается регион, то есть Республика Крым, и указанная система не может быть ограничена одним муниципальным образованием городской округ Евпатория, так как составляет единый цифровой ресурс полуострова.</w:t>
      </w:r>
    </w:p>
    <w:p w:rsidR="008E6129" w:rsidRPr="00F0112A" w:rsidRDefault="008E6129" w:rsidP="00F0112A">
      <w:pPr>
        <w:spacing w:line="240" w:lineRule="auto"/>
        <w:rPr>
          <w:sz w:val="26"/>
          <w:szCs w:val="26"/>
          <w:lang w:eastAsia="en-US"/>
        </w:rPr>
      </w:pPr>
      <w:r w:rsidRPr="00F0112A">
        <w:rPr>
          <w:sz w:val="26"/>
          <w:szCs w:val="26"/>
          <w:lang w:eastAsia="en-US"/>
        </w:rPr>
        <w:t>Одновременно, мероприятие с названием «Обеспечение создания геоинформационной системы Республики Крым» имеется в Государственной программе «Управление государственным имуществом Республики Крым на 2015-2017годы»</w:t>
      </w:r>
      <w:r>
        <w:rPr>
          <w:sz w:val="26"/>
          <w:szCs w:val="26"/>
          <w:lang w:eastAsia="en-US"/>
        </w:rPr>
        <w:t xml:space="preserve">, утвержденной </w:t>
      </w:r>
      <w:r w:rsidRPr="00F0112A">
        <w:rPr>
          <w:sz w:val="26"/>
          <w:szCs w:val="26"/>
          <w:lang w:eastAsia="en-US"/>
        </w:rPr>
        <w:t>Постановлением Совета Министров Республики Крым от 30.12.201</w:t>
      </w:r>
      <w:r>
        <w:rPr>
          <w:sz w:val="26"/>
          <w:szCs w:val="26"/>
          <w:lang w:eastAsia="en-US"/>
        </w:rPr>
        <w:t>4</w:t>
      </w:r>
      <w:r w:rsidRPr="00F0112A">
        <w:rPr>
          <w:sz w:val="26"/>
          <w:szCs w:val="26"/>
          <w:lang w:eastAsia="en-US"/>
        </w:rPr>
        <w:t xml:space="preserve"> №646 </w:t>
      </w:r>
      <w:r>
        <w:rPr>
          <w:sz w:val="26"/>
          <w:szCs w:val="26"/>
          <w:lang w:eastAsia="en-US"/>
        </w:rPr>
        <w:t xml:space="preserve">(с </w:t>
      </w:r>
      <w:r w:rsidRPr="00F0112A">
        <w:rPr>
          <w:sz w:val="26"/>
          <w:szCs w:val="26"/>
          <w:lang w:eastAsia="en-US"/>
        </w:rPr>
        <w:t>изменениями)</w:t>
      </w:r>
      <w:r>
        <w:rPr>
          <w:sz w:val="26"/>
          <w:szCs w:val="26"/>
          <w:lang w:eastAsia="en-US"/>
        </w:rPr>
        <w:t xml:space="preserve"> (далее – Государственная программа)</w:t>
      </w:r>
      <w:r w:rsidRPr="00F0112A">
        <w:rPr>
          <w:sz w:val="26"/>
          <w:szCs w:val="26"/>
          <w:lang w:eastAsia="en-US"/>
        </w:rPr>
        <w:t>. В Государственной программе дано определение Региональной геоинформационной системе</w:t>
      </w:r>
      <w:r>
        <w:rPr>
          <w:sz w:val="26"/>
          <w:szCs w:val="26"/>
          <w:lang w:eastAsia="en-US"/>
        </w:rPr>
        <w:t>:</w:t>
      </w:r>
    </w:p>
    <w:p w:rsidR="008E6129" w:rsidRPr="00F0112A" w:rsidRDefault="008E6129" w:rsidP="00F0112A">
      <w:pPr>
        <w:spacing w:line="240" w:lineRule="auto"/>
        <w:rPr>
          <w:sz w:val="26"/>
          <w:szCs w:val="26"/>
          <w:shd w:val="clear" w:color="auto" w:fill="FFFFFF"/>
          <w:lang w:eastAsia="en-US"/>
        </w:rPr>
      </w:pPr>
      <w:r w:rsidRPr="00F0112A">
        <w:rPr>
          <w:sz w:val="26"/>
          <w:szCs w:val="26"/>
          <w:shd w:val="clear" w:color="auto" w:fill="FFFFFF"/>
          <w:lang w:eastAsia="en-US"/>
        </w:rPr>
        <w:t xml:space="preserve">Региональная геоинформационная система Республики Крым (РГИС) - это пространственная база данных, включающая сведения об административно-территориальном устройстве, природных ресурсах, недвижимом имуществе, градостроительной документации </w:t>
      </w:r>
      <w:r w:rsidRPr="00F0112A">
        <w:rPr>
          <w:b/>
          <w:bCs/>
          <w:sz w:val="26"/>
          <w:szCs w:val="26"/>
          <w:shd w:val="clear" w:color="auto" w:fill="FFFFFF"/>
          <w:lang w:eastAsia="en-US"/>
        </w:rPr>
        <w:t>полуострова</w:t>
      </w:r>
      <w:r w:rsidRPr="00F0112A">
        <w:rPr>
          <w:sz w:val="26"/>
          <w:szCs w:val="26"/>
          <w:shd w:val="clear" w:color="auto" w:fill="FFFFFF"/>
          <w:lang w:eastAsia="en-US"/>
        </w:rPr>
        <w:t>. Она необходима для принятия эффективных управленческих решений в сфере территориального планирования, повышения инвестиционной привлекательности и развития муниципалитетов и Республики Крым в целом.</w:t>
      </w:r>
    </w:p>
    <w:p w:rsidR="008E6129" w:rsidRDefault="008E6129" w:rsidP="00F0112A">
      <w:pPr>
        <w:spacing w:line="240" w:lineRule="auto"/>
        <w:rPr>
          <w:sz w:val="26"/>
          <w:szCs w:val="26"/>
          <w:shd w:val="clear" w:color="auto" w:fill="FFFFFF"/>
          <w:lang w:eastAsia="en-US"/>
        </w:rPr>
      </w:pPr>
      <w:r w:rsidRPr="00F0112A">
        <w:rPr>
          <w:sz w:val="26"/>
          <w:szCs w:val="26"/>
          <w:shd w:val="clear" w:color="auto" w:fill="FFFFFF"/>
          <w:lang w:eastAsia="en-US"/>
        </w:rPr>
        <w:t>Финансирование данного мероприятия Государственной программы в целом на 3 года (с 2015 по 2017) запланировано в объёме 33</w:t>
      </w:r>
      <w:r>
        <w:rPr>
          <w:sz w:val="26"/>
          <w:szCs w:val="26"/>
          <w:shd w:val="clear" w:color="auto" w:fill="FFFFFF"/>
          <w:lang w:eastAsia="en-US"/>
        </w:rPr>
        <w:t> 640,</w:t>
      </w:r>
      <w:r w:rsidRPr="00F0112A">
        <w:rPr>
          <w:sz w:val="26"/>
          <w:szCs w:val="26"/>
          <w:shd w:val="clear" w:color="auto" w:fill="FFFFFF"/>
          <w:lang w:eastAsia="en-US"/>
        </w:rPr>
        <w:t>00тыс.руб. (</w:t>
      </w:r>
      <w:r>
        <w:rPr>
          <w:sz w:val="26"/>
          <w:szCs w:val="26"/>
          <w:shd w:val="clear" w:color="auto" w:fill="FFFFFF"/>
          <w:lang w:eastAsia="en-US"/>
        </w:rPr>
        <w:t xml:space="preserve">в том числе: </w:t>
      </w:r>
      <w:r w:rsidRPr="00F0112A">
        <w:rPr>
          <w:sz w:val="26"/>
          <w:szCs w:val="26"/>
          <w:shd w:val="clear" w:color="auto" w:fill="FFFFFF"/>
          <w:lang w:eastAsia="en-US"/>
        </w:rPr>
        <w:t>2015</w:t>
      </w:r>
      <w:r>
        <w:rPr>
          <w:sz w:val="26"/>
          <w:szCs w:val="26"/>
          <w:shd w:val="clear" w:color="auto" w:fill="FFFFFF"/>
          <w:lang w:eastAsia="en-US"/>
        </w:rPr>
        <w:t xml:space="preserve"> – 5 940,00 </w:t>
      </w:r>
      <w:r w:rsidRPr="00F0112A">
        <w:rPr>
          <w:sz w:val="26"/>
          <w:szCs w:val="26"/>
          <w:shd w:val="clear" w:color="auto" w:fill="FFFFFF"/>
          <w:lang w:eastAsia="en-US"/>
        </w:rPr>
        <w:t>тыс.руб</w:t>
      </w:r>
      <w:r>
        <w:rPr>
          <w:sz w:val="26"/>
          <w:szCs w:val="26"/>
          <w:shd w:val="clear" w:color="auto" w:fill="FFFFFF"/>
          <w:lang w:eastAsia="en-US"/>
        </w:rPr>
        <w:t>.</w:t>
      </w:r>
      <w:r w:rsidRPr="00F0112A">
        <w:rPr>
          <w:sz w:val="26"/>
          <w:szCs w:val="26"/>
          <w:shd w:val="clear" w:color="auto" w:fill="FFFFFF"/>
          <w:lang w:eastAsia="en-US"/>
        </w:rPr>
        <w:t>, 2016 – 7</w:t>
      </w:r>
      <w:r>
        <w:rPr>
          <w:sz w:val="26"/>
          <w:szCs w:val="26"/>
          <w:shd w:val="clear" w:color="auto" w:fill="FFFFFF"/>
          <w:lang w:eastAsia="en-US"/>
        </w:rPr>
        <w:t> 700,</w:t>
      </w:r>
      <w:r w:rsidRPr="00F0112A">
        <w:rPr>
          <w:sz w:val="26"/>
          <w:szCs w:val="26"/>
          <w:shd w:val="clear" w:color="auto" w:fill="FFFFFF"/>
          <w:lang w:eastAsia="en-US"/>
        </w:rPr>
        <w:t>00тыс</w:t>
      </w:r>
      <w:r>
        <w:rPr>
          <w:sz w:val="26"/>
          <w:szCs w:val="26"/>
          <w:shd w:val="clear" w:color="auto" w:fill="FFFFFF"/>
          <w:lang w:eastAsia="en-US"/>
        </w:rPr>
        <w:t>.</w:t>
      </w:r>
      <w:r w:rsidRPr="00F0112A">
        <w:rPr>
          <w:sz w:val="26"/>
          <w:szCs w:val="26"/>
          <w:shd w:val="clear" w:color="auto" w:fill="FFFFFF"/>
          <w:lang w:eastAsia="en-US"/>
        </w:rPr>
        <w:t xml:space="preserve"> руб. и 2017 </w:t>
      </w:r>
      <w:r>
        <w:rPr>
          <w:sz w:val="26"/>
          <w:szCs w:val="26"/>
          <w:shd w:val="clear" w:color="auto" w:fill="FFFFFF"/>
          <w:lang w:eastAsia="en-US"/>
        </w:rPr>
        <w:t xml:space="preserve">– </w:t>
      </w:r>
      <w:r w:rsidRPr="00F0112A">
        <w:rPr>
          <w:sz w:val="26"/>
          <w:szCs w:val="26"/>
          <w:shd w:val="clear" w:color="auto" w:fill="FFFFFF"/>
          <w:lang w:eastAsia="en-US"/>
        </w:rPr>
        <w:t>20</w:t>
      </w:r>
      <w:r>
        <w:rPr>
          <w:sz w:val="26"/>
          <w:szCs w:val="26"/>
          <w:shd w:val="clear" w:color="auto" w:fill="FFFFFF"/>
          <w:lang w:eastAsia="en-US"/>
        </w:rPr>
        <w:t xml:space="preserve"> 000,00 </w:t>
      </w:r>
      <w:r w:rsidRPr="00F0112A">
        <w:rPr>
          <w:sz w:val="26"/>
          <w:szCs w:val="26"/>
          <w:shd w:val="clear" w:color="auto" w:fill="FFFFFF"/>
          <w:lang w:eastAsia="en-US"/>
        </w:rPr>
        <w:t>тыс.руб</w:t>
      </w:r>
      <w:r>
        <w:rPr>
          <w:sz w:val="26"/>
          <w:szCs w:val="26"/>
          <w:shd w:val="clear" w:color="auto" w:fill="FFFFFF"/>
          <w:lang w:eastAsia="en-US"/>
        </w:rPr>
        <w:t>.</w:t>
      </w:r>
      <w:r w:rsidRPr="00F0112A">
        <w:rPr>
          <w:sz w:val="26"/>
          <w:szCs w:val="26"/>
          <w:shd w:val="clear" w:color="auto" w:fill="FFFFFF"/>
          <w:lang w:eastAsia="en-US"/>
        </w:rPr>
        <w:t>) из средств бюджет</w:t>
      </w:r>
      <w:r>
        <w:rPr>
          <w:sz w:val="26"/>
          <w:szCs w:val="26"/>
          <w:shd w:val="clear" w:color="auto" w:fill="FFFFFF"/>
          <w:lang w:eastAsia="en-US"/>
        </w:rPr>
        <w:t>а</w:t>
      </w:r>
      <w:r w:rsidRPr="00F0112A">
        <w:rPr>
          <w:sz w:val="26"/>
          <w:szCs w:val="26"/>
          <w:shd w:val="clear" w:color="auto" w:fill="FFFFFF"/>
          <w:lang w:eastAsia="en-US"/>
        </w:rPr>
        <w:t xml:space="preserve"> Республики Крым</w:t>
      </w:r>
      <w:r>
        <w:rPr>
          <w:sz w:val="26"/>
          <w:szCs w:val="26"/>
          <w:shd w:val="clear" w:color="auto" w:fill="FFFFFF"/>
          <w:lang w:eastAsia="en-US"/>
        </w:rPr>
        <w:t>. О</w:t>
      </w:r>
      <w:r w:rsidRPr="00F0112A">
        <w:rPr>
          <w:sz w:val="26"/>
          <w:szCs w:val="26"/>
          <w:shd w:val="clear" w:color="auto" w:fill="FFFFFF"/>
          <w:lang w:eastAsia="en-US"/>
        </w:rPr>
        <w:t xml:space="preserve">тветственным исполнителем этого мероприятия указано Министерство имущественных и земельных отношений Республики Крым, софинансирование не предусмотрено.В то же время, в </w:t>
      </w:r>
      <w:r>
        <w:rPr>
          <w:sz w:val="26"/>
          <w:szCs w:val="26"/>
          <w:shd w:val="clear" w:color="auto" w:fill="FFFFFF"/>
          <w:lang w:eastAsia="en-US"/>
        </w:rPr>
        <w:t>М</w:t>
      </w:r>
      <w:r w:rsidRPr="00F0112A">
        <w:rPr>
          <w:sz w:val="26"/>
          <w:szCs w:val="26"/>
          <w:shd w:val="clear" w:color="auto" w:fill="FFFFFF"/>
          <w:lang w:eastAsia="en-US"/>
        </w:rPr>
        <w:t xml:space="preserve">униципальной программе предусмотрены расходы на реализацию мероприятия из местного бюджета городского округа Евпатория в первоначальном объёме </w:t>
      </w:r>
      <w:r>
        <w:rPr>
          <w:sz w:val="26"/>
          <w:szCs w:val="26"/>
          <w:shd w:val="clear" w:color="auto" w:fill="FFFFFF"/>
          <w:lang w:eastAsia="en-US"/>
        </w:rPr>
        <w:t xml:space="preserve">– </w:t>
      </w:r>
      <w:r w:rsidRPr="00F0112A">
        <w:rPr>
          <w:sz w:val="26"/>
          <w:szCs w:val="26"/>
          <w:shd w:val="clear" w:color="auto" w:fill="FFFFFF"/>
          <w:lang w:eastAsia="en-US"/>
        </w:rPr>
        <w:t>539,67тыс.руб. на период с 2016 по 2018гг.</w:t>
      </w:r>
    </w:p>
    <w:p w:rsidR="008E6129" w:rsidRPr="00F0112A" w:rsidRDefault="008E6129" w:rsidP="00F0112A">
      <w:pPr>
        <w:spacing w:line="240" w:lineRule="auto"/>
        <w:rPr>
          <w:b/>
          <w:bCs/>
          <w:sz w:val="26"/>
          <w:szCs w:val="26"/>
          <w:shd w:val="clear" w:color="auto" w:fill="FFFFFF"/>
          <w:lang w:eastAsia="en-US"/>
        </w:rPr>
      </w:pPr>
      <w:r w:rsidRPr="00F0112A">
        <w:rPr>
          <w:sz w:val="26"/>
          <w:szCs w:val="26"/>
          <w:shd w:val="clear" w:color="auto" w:fill="FFFFFF"/>
          <w:lang w:eastAsia="en-US"/>
        </w:rPr>
        <w:t xml:space="preserve">В этом ключе также необходимо отметить, что в ноябре 2016года Министерством имущественных и земельных отношений Республики Крым </w:t>
      </w:r>
      <w:r w:rsidRPr="00F0112A">
        <w:rPr>
          <w:sz w:val="26"/>
          <w:szCs w:val="26"/>
          <w:bdr w:val="none" w:sz="0" w:space="0" w:color="auto" w:frame="1"/>
          <w:shd w:val="clear" w:color="auto" w:fill="FFFFFF"/>
          <w:lang w:eastAsia="en-US"/>
        </w:rPr>
        <w:t>была произведена демонстрация Региональной геоинформационной системы,</w:t>
      </w:r>
      <w:r w:rsidRPr="00F0112A">
        <w:rPr>
          <w:sz w:val="26"/>
          <w:szCs w:val="26"/>
          <w:shd w:val="clear" w:color="auto" w:fill="FFFFFF"/>
          <w:lang w:eastAsia="en-US"/>
        </w:rPr>
        <w:t xml:space="preserve"> разработчиком которой являлся ООО «УралТехКомпСервис», о чём сообщ</w:t>
      </w:r>
      <w:r>
        <w:rPr>
          <w:sz w:val="26"/>
          <w:szCs w:val="26"/>
          <w:shd w:val="clear" w:color="auto" w:fill="FFFFFF"/>
          <w:lang w:eastAsia="en-US"/>
        </w:rPr>
        <w:t>а</w:t>
      </w:r>
      <w:r w:rsidRPr="00F0112A">
        <w:rPr>
          <w:sz w:val="26"/>
          <w:szCs w:val="26"/>
          <w:shd w:val="clear" w:color="auto" w:fill="FFFFFF"/>
          <w:lang w:eastAsia="en-US"/>
        </w:rPr>
        <w:t>лось на официальном интернет-портале Правительства Р</w:t>
      </w:r>
      <w:r>
        <w:rPr>
          <w:sz w:val="26"/>
          <w:szCs w:val="26"/>
          <w:shd w:val="clear" w:color="auto" w:fill="FFFFFF"/>
          <w:lang w:eastAsia="en-US"/>
        </w:rPr>
        <w:t xml:space="preserve">К: </w:t>
      </w:r>
      <w:hyperlink r:id="rId19" w:history="1">
        <w:r w:rsidRPr="00F0112A">
          <w:rPr>
            <w:color w:val="0000FF"/>
            <w:sz w:val="26"/>
            <w:szCs w:val="26"/>
            <w:u w:val="single"/>
            <w:shd w:val="clear" w:color="auto" w:fill="FFFFFF"/>
            <w:lang w:eastAsia="en-US"/>
          </w:rPr>
          <w:t>http://mzem.rk.gov.ru/rus/index.htm/news/347106.htm</w:t>
        </w:r>
      </w:hyperlink>
      <w:r>
        <w:rPr>
          <w:sz w:val="26"/>
          <w:szCs w:val="26"/>
          <w:shd w:val="clear" w:color="auto" w:fill="FFFFFF"/>
          <w:lang w:eastAsia="en-US"/>
        </w:rPr>
        <w:t xml:space="preserve">. </w:t>
      </w:r>
      <w:r w:rsidRPr="00020E4D">
        <w:rPr>
          <w:b/>
          <w:bCs/>
          <w:sz w:val="26"/>
          <w:szCs w:val="26"/>
          <w:shd w:val="clear" w:color="auto" w:fill="FFFFFF"/>
          <w:lang w:eastAsia="en-US"/>
        </w:rPr>
        <w:t xml:space="preserve">Указанное </w:t>
      </w:r>
      <w:r w:rsidRPr="00F0112A">
        <w:rPr>
          <w:b/>
          <w:bCs/>
          <w:sz w:val="26"/>
          <w:szCs w:val="26"/>
          <w:shd w:val="clear" w:color="auto" w:fill="FFFFFF"/>
          <w:lang w:eastAsia="en-US"/>
        </w:rPr>
        <w:t>свидетельствует о том, что мероприятие Государственной программы выполнено.</w:t>
      </w:r>
    </w:p>
    <w:p w:rsidR="008E6129" w:rsidRPr="00F0112A" w:rsidRDefault="008E6129" w:rsidP="00F0112A">
      <w:pPr>
        <w:spacing w:line="240" w:lineRule="auto"/>
        <w:rPr>
          <w:sz w:val="26"/>
          <w:szCs w:val="26"/>
          <w:shd w:val="clear" w:color="auto" w:fill="FFFFFF"/>
          <w:lang w:eastAsia="en-US"/>
        </w:rPr>
      </w:pPr>
      <w:r w:rsidRPr="00F0112A">
        <w:rPr>
          <w:sz w:val="26"/>
          <w:szCs w:val="26"/>
          <w:shd w:val="clear" w:color="auto" w:fill="FFFFFF"/>
          <w:lang w:eastAsia="en-US"/>
        </w:rPr>
        <w:t xml:space="preserve">То есть, </w:t>
      </w:r>
      <w:r w:rsidRPr="00F0112A">
        <w:rPr>
          <w:b/>
          <w:bCs/>
          <w:sz w:val="26"/>
          <w:szCs w:val="26"/>
          <w:shd w:val="clear" w:color="auto" w:fill="FFFFFF"/>
          <w:lang w:eastAsia="en-US"/>
        </w:rPr>
        <w:t xml:space="preserve">реализация данного мероприятия на территории городского округа по времени выходит за период реализации аналогичного мероприятия </w:t>
      </w:r>
      <w:r w:rsidRPr="009A4BD6">
        <w:rPr>
          <w:b/>
          <w:bCs/>
          <w:sz w:val="26"/>
          <w:szCs w:val="26"/>
          <w:shd w:val="clear" w:color="auto" w:fill="FFFFFF"/>
          <w:lang w:eastAsia="en-US"/>
        </w:rPr>
        <w:t>Г</w:t>
      </w:r>
      <w:r w:rsidRPr="00F0112A">
        <w:rPr>
          <w:b/>
          <w:bCs/>
          <w:sz w:val="26"/>
          <w:szCs w:val="26"/>
          <w:shd w:val="clear" w:color="auto" w:fill="FFFFFF"/>
          <w:lang w:eastAsia="en-US"/>
        </w:rPr>
        <w:t>осударственной программы на территории Республики Крым, само мероприятие 1.3 не относится к функционалу ДИЗО, полномочиям органов местного самоуправления городского округа Евпатория</w:t>
      </w:r>
      <w:r>
        <w:rPr>
          <w:b/>
          <w:bCs/>
          <w:sz w:val="26"/>
          <w:szCs w:val="26"/>
          <w:shd w:val="clear" w:color="auto" w:fill="FFFFFF"/>
          <w:lang w:eastAsia="en-US"/>
        </w:rPr>
        <w:t>,</w:t>
      </w:r>
      <w:r w:rsidRPr="00F0112A">
        <w:rPr>
          <w:b/>
          <w:bCs/>
          <w:sz w:val="26"/>
          <w:szCs w:val="26"/>
          <w:shd w:val="clear" w:color="auto" w:fill="FFFFFF"/>
          <w:lang w:eastAsia="en-US"/>
        </w:rPr>
        <w:t xml:space="preserve"> так как предусматривает охват всего региона</w:t>
      </w:r>
      <w:r w:rsidRPr="00F0112A">
        <w:rPr>
          <w:sz w:val="26"/>
          <w:szCs w:val="26"/>
          <w:shd w:val="clear" w:color="auto" w:fill="FFFFFF"/>
          <w:lang w:eastAsia="en-US"/>
        </w:rPr>
        <w:t xml:space="preserve"> (выходит за пределы муниципального образования), </w:t>
      </w:r>
      <w:r w:rsidRPr="00F0112A">
        <w:rPr>
          <w:b/>
          <w:bCs/>
          <w:sz w:val="26"/>
          <w:szCs w:val="26"/>
          <w:shd w:val="clear" w:color="auto" w:fill="FFFFFF"/>
          <w:lang w:eastAsia="en-US"/>
        </w:rPr>
        <w:t>финансовое обеспечение  мероприятия 1.3 из местного бюджета не обосновано,аналогичное мероприятие в рамках Государственной программы финансировалось 2016году из бюджета Республики Крым.</w:t>
      </w:r>
    </w:p>
    <w:p w:rsidR="008E6129" w:rsidRPr="00F0112A" w:rsidRDefault="008E6129" w:rsidP="00F0112A">
      <w:pPr>
        <w:spacing w:line="240" w:lineRule="auto"/>
        <w:rPr>
          <w:sz w:val="26"/>
          <w:szCs w:val="26"/>
          <w:shd w:val="clear" w:color="auto" w:fill="FFFFFF"/>
          <w:lang w:eastAsia="en-US"/>
        </w:rPr>
      </w:pPr>
      <w:r w:rsidRPr="00F0112A">
        <w:rPr>
          <w:sz w:val="26"/>
          <w:szCs w:val="26"/>
          <w:shd w:val="clear" w:color="auto" w:fill="FFFFFF"/>
          <w:lang w:eastAsia="en-US"/>
        </w:rPr>
        <w:t>В августе 2016года в части названия данного мероприятия в муниципальную программу вносились изменения. В связи с чем, мероприятие 1.3. стало звучать как «</w:t>
      </w:r>
      <w:r w:rsidRPr="00F0112A">
        <w:rPr>
          <w:sz w:val="26"/>
          <w:szCs w:val="26"/>
          <w:u w:val="single"/>
          <w:shd w:val="clear" w:color="auto" w:fill="FFFFFF"/>
          <w:lang w:eastAsia="en-US"/>
        </w:rPr>
        <w:t>Обеспечение создания региональной геоинформационной системы городского округа Евпатория в рамках проведения работ по оценке объектов имущества</w:t>
      </w:r>
      <w:r w:rsidRPr="00F0112A">
        <w:rPr>
          <w:sz w:val="26"/>
          <w:szCs w:val="26"/>
          <w:shd w:val="clear" w:color="auto" w:fill="FFFFFF"/>
          <w:lang w:eastAsia="en-US"/>
        </w:rPr>
        <w:t xml:space="preserve">» (не указан вид собственности - муниципальная, государственная, частная, не указан вид объектов – земельные участки, недвижимость). При этом, в текстовой части программы не поясняется, каким образом оценка объектов имущества связана с геоинформационной системой, которая предназначена для снабжения органов власти и органов местного самоуправления пространственными данными об объектах. Данное мероприятие сформулировано таким образом, что исключает понимание механизма его реализации и его сути в целом, учитывая то, что в 2016-2017г. реализация данного мероприятия не осуществлялась, а финансирование в 2016 переносилось на следующий год. В новой редакции </w:t>
      </w:r>
      <w:r>
        <w:rPr>
          <w:sz w:val="26"/>
          <w:szCs w:val="26"/>
          <w:shd w:val="clear" w:color="auto" w:fill="FFFFFF"/>
          <w:lang w:eastAsia="en-US"/>
        </w:rPr>
        <w:t>М</w:t>
      </w:r>
      <w:r w:rsidRPr="00F0112A">
        <w:rPr>
          <w:sz w:val="26"/>
          <w:szCs w:val="26"/>
          <w:shd w:val="clear" w:color="auto" w:fill="FFFFFF"/>
          <w:lang w:eastAsia="en-US"/>
        </w:rPr>
        <w:t>униципальной программы</w:t>
      </w:r>
      <w:r>
        <w:rPr>
          <w:sz w:val="26"/>
          <w:szCs w:val="26"/>
          <w:shd w:val="clear" w:color="auto" w:fill="FFFFFF"/>
          <w:lang w:eastAsia="en-US"/>
        </w:rPr>
        <w:t>, утвержденной п</w:t>
      </w:r>
      <w:r w:rsidRPr="00F0112A">
        <w:rPr>
          <w:sz w:val="26"/>
          <w:szCs w:val="26"/>
          <w:shd w:val="clear" w:color="auto" w:fill="FFFFFF"/>
          <w:lang w:eastAsia="en-US"/>
        </w:rPr>
        <w:t>остановлением от 18.01.2017 № 87-п</w:t>
      </w:r>
      <w:r>
        <w:rPr>
          <w:sz w:val="26"/>
          <w:szCs w:val="26"/>
          <w:shd w:val="clear" w:color="auto" w:fill="FFFFFF"/>
          <w:lang w:eastAsia="en-US"/>
        </w:rPr>
        <w:t xml:space="preserve">, </w:t>
      </w:r>
      <w:r w:rsidRPr="00F0112A">
        <w:rPr>
          <w:sz w:val="26"/>
          <w:szCs w:val="26"/>
          <w:shd w:val="clear" w:color="auto" w:fill="FFFFFF"/>
          <w:lang w:eastAsia="en-US"/>
        </w:rPr>
        <w:t>финансовое обеспечение мероприятия 1.3 в объёме 539,67тыс</w:t>
      </w:r>
      <w:r>
        <w:rPr>
          <w:sz w:val="26"/>
          <w:szCs w:val="26"/>
          <w:shd w:val="clear" w:color="auto" w:fill="FFFFFF"/>
          <w:lang w:eastAsia="en-US"/>
        </w:rPr>
        <w:t>.руб. запланировано на 2018год.</w:t>
      </w:r>
    </w:p>
    <w:p w:rsidR="008E6129" w:rsidRPr="00751407" w:rsidRDefault="008E6129" w:rsidP="00F0112A">
      <w:pPr>
        <w:spacing w:line="240" w:lineRule="auto"/>
        <w:rPr>
          <w:sz w:val="16"/>
          <w:szCs w:val="16"/>
          <w:lang w:eastAsia="en-US"/>
        </w:rPr>
      </w:pPr>
    </w:p>
    <w:p w:rsidR="008E6129" w:rsidRPr="00F0112A" w:rsidRDefault="008E6129" w:rsidP="00F0112A">
      <w:pPr>
        <w:spacing w:line="240" w:lineRule="auto"/>
        <w:rPr>
          <w:b/>
          <w:bCs/>
          <w:sz w:val="26"/>
          <w:szCs w:val="26"/>
          <w:lang w:eastAsia="en-US"/>
        </w:rPr>
      </w:pPr>
      <w:r w:rsidRPr="00F0112A">
        <w:rPr>
          <w:sz w:val="26"/>
          <w:szCs w:val="26"/>
          <w:lang w:eastAsia="en-US"/>
        </w:rPr>
        <w:t xml:space="preserve">Как следует из вышеприведённого, </w:t>
      </w:r>
      <w:r w:rsidRPr="00F0112A">
        <w:rPr>
          <w:b/>
          <w:bCs/>
          <w:sz w:val="26"/>
          <w:szCs w:val="26"/>
          <w:lang w:eastAsia="en-US"/>
        </w:rPr>
        <w:t>перечень мероприятий, предусмотренных в муниципальной программе, не в полной мере охватывает ту проблематику в сфере имущественных и земельных отношений муниципального образования, которая приведена в текстовой части программы.</w:t>
      </w:r>
    </w:p>
    <w:p w:rsidR="008E6129" w:rsidRDefault="008E6129" w:rsidP="0069720B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>Таким образом,</w:t>
      </w:r>
      <w:r w:rsidRPr="006264FC">
        <w:rPr>
          <w:sz w:val="26"/>
          <w:szCs w:val="26"/>
        </w:rPr>
        <w:t xml:space="preserve"> КСП ГО Евпатория РК считает, что </w:t>
      </w:r>
      <w:r w:rsidRPr="00C95447">
        <w:rPr>
          <w:b/>
          <w:bCs/>
          <w:sz w:val="26"/>
          <w:szCs w:val="26"/>
        </w:rPr>
        <w:t>цели</w:t>
      </w:r>
      <w:r>
        <w:rPr>
          <w:b/>
          <w:bCs/>
          <w:sz w:val="26"/>
          <w:szCs w:val="26"/>
        </w:rPr>
        <w:t xml:space="preserve"> и</w:t>
      </w:r>
      <w:r w:rsidRPr="00C95447">
        <w:rPr>
          <w:b/>
          <w:bCs/>
          <w:sz w:val="26"/>
          <w:szCs w:val="26"/>
        </w:rPr>
        <w:t xml:space="preserve"> задачи Муниципальной программы требуют приведения в соответствие с полномочиями органа местного самоуправления в сфере управления имуществом, возложенными на него действующим законодательством</w:t>
      </w:r>
      <w:r>
        <w:rPr>
          <w:b/>
          <w:bCs/>
          <w:sz w:val="26"/>
          <w:szCs w:val="26"/>
        </w:rPr>
        <w:t>, увязки между собой и объемами финансирования программы.</w:t>
      </w:r>
      <w:r w:rsidRPr="00124EC6">
        <w:rPr>
          <w:b/>
          <w:bCs/>
          <w:sz w:val="26"/>
          <w:szCs w:val="26"/>
        </w:rPr>
        <w:t>Перечень мероприятий Муниципальной программы не является исчерпывающим для максимально эффективного использования муниципального имущества, для достижения оперативных и стратегических целей, стоящих перед органами местного самоуправления.</w:t>
      </w:r>
    </w:p>
    <w:p w:rsidR="008E6129" w:rsidRDefault="008E6129" w:rsidP="00CE0B43">
      <w:pPr>
        <w:spacing w:before="240" w:line="240" w:lineRule="auto"/>
        <w:ind w:firstLine="720"/>
        <w:rPr>
          <w:b/>
          <w:bCs/>
          <w:sz w:val="26"/>
          <w:szCs w:val="26"/>
          <w:u w:val="single"/>
        </w:rPr>
      </w:pPr>
    </w:p>
    <w:p w:rsidR="008E6129" w:rsidRDefault="008E6129" w:rsidP="00CE0B43">
      <w:pPr>
        <w:spacing w:before="240" w:line="240" w:lineRule="auto"/>
        <w:ind w:firstLine="720"/>
        <w:rPr>
          <w:sz w:val="26"/>
          <w:szCs w:val="26"/>
          <w:u w:val="single"/>
        </w:rPr>
      </w:pPr>
      <w:r w:rsidRPr="009971B5">
        <w:rPr>
          <w:b/>
          <w:bCs/>
          <w:sz w:val="26"/>
          <w:szCs w:val="26"/>
          <w:u w:val="single"/>
        </w:rPr>
        <w:t>2.</w:t>
      </w:r>
      <w:r w:rsidRPr="009971B5">
        <w:rPr>
          <w:sz w:val="26"/>
          <w:szCs w:val="26"/>
          <w:u w:val="single"/>
        </w:rPr>
        <w:t xml:space="preserve"> Анализ и оценка объемов финансового обеспечения муниципальной программы.</w:t>
      </w:r>
    </w:p>
    <w:p w:rsidR="008E6129" w:rsidRDefault="008E6129" w:rsidP="0077519E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>Финансовое обеспечение реализации муниципальной программы в части расходных обязательств муниципального образования осуществляется за счет бюджетных ассигнований муниципального образования, в том числе средств федерального бюджета и бюджета Республики Крым получаемых в форме межбюджетных трансфертов на реализацию муниципальных программ, а также за счет привлечения внебюджетных источников.</w:t>
      </w:r>
    </w:p>
    <w:p w:rsidR="008E6129" w:rsidRDefault="008E6129" w:rsidP="0077519E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>Как указывалось, выше, планирование бюджетных ассигнований на реализацию муниципальных программ осуществляется ответственным исполнителем программы. Объемы бюджетных ассигнований на реализацию муниципальных программ утверждаются решением о бюджете городского округа по соответствующей каждой программе целевой статье расходов бюджета в соответствии с утвердившим программу постановлением администрации города Евпатории Республики Крым.</w:t>
      </w:r>
    </w:p>
    <w:p w:rsidR="008E6129" w:rsidRDefault="008E6129" w:rsidP="00B20B30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>Динамика изменений в ресурсное обеспечение программы, вносимых в анализируемом периоде соответствующими постановлениями администрации приведена на диаграмме 1.</w:t>
      </w:r>
    </w:p>
    <w:p w:rsidR="008E6129" w:rsidRPr="00112A31" w:rsidRDefault="008E6129" w:rsidP="00B20B30">
      <w:pPr>
        <w:spacing w:line="240" w:lineRule="auto"/>
        <w:ind w:firstLine="720"/>
        <w:jc w:val="right"/>
        <w:rPr>
          <w:b/>
          <w:bCs/>
          <w:i/>
          <w:iCs/>
          <w:sz w:val="26"/>
          <w:szCs w:val="26"/>
        </w:rPr>
      </w:pPr>
      <w:r w:rsidRPr="00112A31">
        <w:rPr>
          <w:b/>
          <w:bCs/>
          <w:i/>
          <w:iCs/>
          <w:sz w:val="22"/>
          <w:szCs w:val="22"/>
        </w:rPr>
        <w:t>Диаграмма 1.</w:t>
      </w:r>
    </w:p>
    <w:p w:rsidR="008E6129" w:rsidRDefault="008E6129" w:rsidP="003F4F08">
      <w:pPr>
        <w:spacing w:line="240" w:lineRule="auto"/>
        <w:ind w:firstLine="0"/>
        <w:rPr>
          <w:sz w:val="26"/>
          <w:szCs w:val="26"/>
        </w:rPr>
      </w:pPr>
      <w:r w:rsidRPr="00510737">
        <w:rPr>
          <w:noProof/>
          <w:sz w:val="26"/>
          <w:szCs w:val="26"/>
        </w:rPr>
        <w:object w:dxaOrig="9889" w:dyaOrig="5549">
          <v:shape id="Диаграмма 1" o:spid="_x0000_i1029" type="#_x0000_t75" style="width:494.4pt;height:277.2pt;visibility:visible" o:ole="">
            <v:imagedata r:id="rId20" o:title=""/>
            <o:lock v:ext="edit" aspectratio="f"/>
          </v:shape>
          <o:OLEObject Type="Embed" ProgID="Excel.Chart.8" ShapeID="Диаграмма 1" DrawAspect="Content" ObjectID="_1572448523" r:id="rId21"/>
        </w:object>
      </w:r>
    </w:p>
    <w:p w:rsidR="008E6129" w:rsidRDefault="008E6129" w:rsidP="0077519E">
      <w:pPr>
        <w:numPr>
          <w:ilvl w:val="0"/>
          <w:numId w:val="22"/>
        </w:numPr>
        <w:spacing w:line="240" w:lineRule="auto"/>
        <w:ind w:left="0" w:firstLine="567"/>
        <w:rPr>
          <w:sz w:val="26"/>
          <w:szCs w:val="26"/>
        </w:rPr>
      </w:pPr>
      <w:r>
        <w:rPr>
          <w:sz w:val="26"/>
          <w:szCs w:val="26"/>
        </w:rPr>
        <w:t xml:space="preserve">Программные расходы на 2016-2018 </w:t>
      </w:r>
      <w:r w:rsidRPr="004737D7">
        <w:rPr>
          <w:b/>
          <w:bCs/>
          <w:sz w:val="26"/>
          <w:szCs w:val="26"/>
        </w:rPr>
        <w:t>в сумме 64 658 700,00 рублей</w:t>
      </w:r>
      <w:r>
        <w:rPr>
          <w:sz w:val="26"/>
          <w:szCs w:val="26"/>
        </w:rPr>
        <w:t>, запланированные первоначальной редакцией Муниципальной программы распределялись следующим образом:</w:t>
      </w:r>
    </w:p>
    <w:tbl>
      <w:tblPr>
        <w:tblW w:w="990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3"/>
        <w:gridCol w:w="1483"/>
        <w:gridCol w:w="1592"/>
        <w:gridCol w:w="1539"/>
        <w:gridCol w:w="1496"/>
      </w:tblGrid>
      <w:tr w:rsidR="008E6129" w:rsidRPr="0026113B">
        <w:tc>
          <w:tcPr>
            <w:tcW w:w="3793" w:type="dxa"/>
          </w:tcPr>
          <w:p w:rsidR="008E6129" w:rsidRPr="0026113B" w:rsidRDefault="008E6129" w:rsidP="00AF0794">
            <w:pPr>
              <w:widowControl w:val="0"/>
              <w:spacing w:line="240" w:lineRule="auto"/>
              <w:ind w:right="1"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83" w:type="dxa"/>
          </w:tcPr>
          <w:p w:rsidR="008E6129" w:rsidRPr="0026113B" w:rsidRDefault="008E6129" w:rsidP="00AF0794">
            <w:pPr>
              <w:widowControl w:val="0"/>
              <w:spacing w:line="240" w:lineRule="auto"/>
              <w:ind w:right="1" w:firstLine="0"/>
              <w:rPr>
                <w:b/>
                <w:bCs/>
                <w:color w:val="000000"/>
                <w:sz w:val="22"/>
                <w:szCs w:val="22"/>
              </w:rPr>
            </w:pPr>
            <w:r w:rsidRPr="0026113B">
              <w:rPr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592" w:type="dxa"/>
          </w:tcPr>
          <w:p w:rsidR="008E6129" w:rsidRPr="0026113B" w:rsidRDefault="008E6129" w:rsidP="00AF0794">
            <w:pPr>
              <w:widowControl w:val="0"/>
              <w:spacing w:line="240" w:lineRule="auto"/>
              <w:ind w:right="1" w:firstLine="0"/>
              <w:rPr>
                <w:b/>
                <w:bCs/>
                <w:color w:val="000000"/>
                <w:sz w:val="22"/>
                <w:szCs w:val="22"/>
              </w:rPr>
            </w:pPr>
            <w:r w:rsidRPr="0026113B">
              <w:rPr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539" w:type="dxa"/>
          </w:tcPr>
          <w:p w:rsidR="008E6129" w:rsidRPr="0026113B" w:rsidRDefault="008E6129" w:rsidP="00AF0794">
            <w:pPr>
              <w:widowControl w:val="0"/>
              <w:spacing w:line="240" w:lineRule="auto"/>
              <w:ind w:right="1" w:firstLine="0"/>
              <w:rPr>
                <w:b/>
                <w:bCs/>
                <w:color w:val="000000"/>
                <w:sz w:val="22"/>
                <w:szCs w:val="22"/>
              </w:rPr>
            </w:pPr>
            <w:r w:rsidRPr="0026113B">
              <w:rPr>
                <w:b/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496" w:type="dxa"/>
          </w:tcPr>
          <w:p w:rsidR="008E6129" w:rsidRPr="0026113B" w:rsidRDefault="008E6129" w:rsidP="00AF0794">
            <w:pPr>
              <w:widowControl w:val="0"/>
              <w:spacing w:line="240" w:lineRule="auto"/>
              <w:ind w:right="1" w:firstLine="0"/>
              <w:rPr>
                <w:b/>
                <w:bCs/>
                <w:color w:val="000000"/>
                <w:sz w:val="22"/>
                <w:szCs w:val="22"/>
              </w:rPr>
            </w:pPr>
            <w:r w:rsidRPr="0026113B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</w:tr>
      <w:tr w:rsidR="008E6129" w:rsidRPr="0026113B">
        <w:tc>
          <w:tcPr>
            <w:tcW w:w="3793" w:type="dxa"/>
          </w:tcPr>
          <w:p w:rsidR="008E6129" w:rsidRPr="0026113B" w:rsidRDefault="008E6129" w:rsidP="00AF0794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Средства бюджета городского округа</w:t>
            </w:r>
          </w:p>
        </w:tc>
        <w:tc>
          <w:tcPr>
            <w:tcW w:w="1483" w:type="dxa"/>
          </w:tcPr>
          <w:p w:rsidR="008E6129" w:rsidRPr="0026113B" w:rsidRDefault="008E6129" w:rsidP="001B665F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30 239 890,</w:t>
            </w:r>
            <w:r w:rsidRPr="0026113B">
              <w:rPr>
                <w:color w:val="000000"/>
                <w:sz w:val="22"/>
                <w:szCs w:val="22"/>
              </w:rPr>
              <w:t>00</w:t>
            </w:r>
          </w:p>
        </w:tc>
        <w:tc>
          <w:tcPr>
            <w:tcW w:w="1592" w:type="dxa"/>
          </w:tcPr>
          <w:p w:rsidR="008E6129" w:rsidRPr="0026113B" w:rsidRDefault="008E6129" w:rsidP="00AF0794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17 623 020,00</w:t>
            </w:r>
          </w:p>
        </w:tc>
        <w:tc>
          <w:tcPr>
            <w:tcW w:w="1539" w:type="dxa"/>
          </w:tcPr>
          <w:p w:rsidR="008E6129" w:rsidRPr="0026113B" w:rsidRDefault="008E6129" w:rsidP="00AF0794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16 379 890,00</w:t>
            </w:r>
          </w:p>
        </w:tc>
        <w:tc>
          <w:tcPr>
            <w:tcW w:w="1496" w:type="dxa"/>
          </w:tcPr>
          <w:p w:rsidR="008E6129" w:rsidRPr="0026113B" w:rsidRDefault="008E6129" w:rsidP="00AF0794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64 242 800,00</w:t>
            </w:r>
          </w:p>
        </w:tc>
      </w:tr>
      <w:tr w:rsidR="008E6129" w:rsidRPr="0026113B">
        <w:tc>
          <w:tcPr>
            <w:tcW w:w="3793" w:type="dxa"/>
          </w:tcPr>
          <w:p w:rsidR="008E6129" w:rsidRPr="0026113B" w:rsidRDefault="008E6129" w:rsidP="00AF0794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Средства бюджета Республики Крым</w:t>
            </w:r>
          </w:p>
        </w:tc>
        <w:tc>
          <w:tcPr>
            <w:tcW w:w="1483" w:type="dxa"/>
          </w:tcPr>
          <w:p w:rsidR="008E6129" w:rsidRPr="0026113B" w:rsidRDefault="008E6129" w:rsidP="00AF0794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92" w:type="dxa"/>
          </w:tcPr>
          <w:p w:rsidR="008E6129" w:rsidRPr="0026113B" w:rsidRDefault="008E6129" w:rsidP="00AF0794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39" w:type="dxa"/>
          </w:tcPr>
          <w:p w:rsidR="008E6129" w:rsidRPr="0026113B" w:rsidRDefault="008E6129" w:rsidP="00AF0794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496" w:type="dxa"/>
          </w:tcPr>
          <w:p w:rsidR="008E6129" w:rsidRPr="0026113B" w:rsidRDefault="008E6129" w:rsidP="00AF0794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-</w:t>
            </w:r>
          </w:p>
        </w:tc>
      </w:tr>
      <w:tr w:rsidR="008E6129" w:rsidRPr="0026113B">
        <w:tc>
          <w:tcPr>
            <w:tcW w:w="3793" w:type="dxa"/>
          </w:tcPr>
          <w:p w:rsidR="008E6129" w:rsidRPr="0026113B" w:rsidRDefault="008E6129" w:rsidP="00AF0794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Другие источники (субвенции из федерального бюджета)</w:t>
            </w:r>
          </w:p>
        </w:tc>
        <w:tc>
          <w:tcPr>
            <w:tcW w:w="1483" w:type="dxa"/>
          </w:tcPr>
          <w:p w:rsidR="008E6129" w:rsidRPr="0026113B" w:rsidRDefault="008E6129" w:rsidP="001B665F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415 900,00</w:t>
            </w:r>
          </w:p>
        </w:tc>
        <w:tc>
          <w:tcPr>
            <w:tcW w:w="1592" w:type="dxa"/>
          </w:tcPr>
          <w:p w:rsidR="008E6129" w:rsidRPr="0026113B" w:rsidRDefault="008E6129" w:rsidP="00AF0794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39" w:type="dxa"/>
          </w:tcPr>
          <w:p w:rsidR="008E6129" w:rsidRPr="0026113B" w:rsidRDefault="008E6129" w:rsidP="00AF0794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496" w:type="dxa"/>
          </w:tcPr>
          <w:p w:rsidR="008E6129" w:rsidRPr="0026113B" w:rsidRDefault="008E6129" w:rsidP="001B665F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415 900,00</w:t>
            </w:r>
          </w:p>
        </w:tc>
      </w:tr>
      <w:tr w:rsidR="008E6129" w:rsidRPr="0026113B">
        <w:tc>
          <w:tcPr>
            <w:tcW w:w="3793" w:type="dxa"/>
          </w:tcPr>
          <w:p w:rsidR="008E6129" w:rsidRPr="0026113B" w:rsidRDefault="008E6129" w:rsidP="00AF0794">
            <w:pPr>
              <w:widowControl w:val="0"/>
              <w:spacing w:line="240" w:lineRule="auto"/>
              <w:ind w:right="1" w:firstLine="0"/>
              <w:rPr>
                <w:b/>
                <w:bCs/>
                <w:color w:val="000000"/>
                <w:sz w:val="22"/>
                <w:szCs w:val="22"/>
              </w:rPr>
            </w:pPr>
            <w:r w:rsidRPr="0026113B">
              <w:rPr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483" w:type="dxa"/>
          </w:tcPr>
          <w:p w:rsidR="008E6129" w:rsidRPr="0026113B" w:rsidRDefault="008E6129" w:rsidP="00AF0794">
            <w:pPr>
              <w:widowControl w:val="0"/>
              <w:spacing w:line="240" w:lineRule="auto"/>
              <w:ind w:right="1"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30 655 790,00</w:t>
            </w:r>
          </w:p>
        </w:tc>
        <w:tc>
          <w:tcPr>
            <w:tcW w:w="1592" w:type="dxa"/>
          </w:tcPr>
          <w:p w:rsidR="008E6129" w:rsidRPr="0026113B" w:rsidRDefault="008E6129" w:rsidP="00AF0794">
            <w:pPr>
              <w:widowControl w:val="0"/>
              <w:spacing w:line="240" w:lineRule="auto"/>
              <w:ind w:right="1" w:firstLine="0"/>
              <w:rPr>
                <w:b/>
                <w:bCs/>
                <w:color w:val="000000"/>
                <w:sz w:val="22"/>
                <w:szCs w:val="22"/>
              </w:rPr>
            </w:pPr>
            <w:r w:rsidRPr="0026113B">
              <w:rPr>
                <w:b/>
                <w:bCs/>
                <w:color w:val="000000"/>
                <w:sz w:val="22"/>
                <w:szCs w:val="22"/>
              </w:rPr>
              <w:t>17 623 020,00</w:t>
            </w:r>
          </w:p>
        </w:tc>
        <w:tc>
          <w:tcPr>
            <w:tcW w:w="1539" w:type="dxa"/>
          </w:tcPr>
          <w:p w:rsidR="008E6129" w:rsidRPr="0026113B" w:rsidRDefault="008E6129" w:rsidP="00AF0794">
            <w:pPr>
              <w:widowControl w:val="0"/>
              <w:spacing w:line="240" w:lineRule="auto"/>
              <w:ind w:right="1" w:firstLine="0"/>
              <w:rPr>
                <w:b/>
                <w:bCs/>
                <w:color w:val="000000"/>
                <w:sz w:val="22"/>
                <w:szCs w:val="22"/>
              </w:rPr>
            </w:pPr>
            <w:r w:rsidRPr="0026113B">
              <w:rPr>
                <w:b/>
                <w:bCs/>
                <w:color w:val="000000"/>
                <w:sz w:val="22"/>
                <w:szCs w:val="22"/>
              </w:rPr>
              <w:t>16 379 890,00</w:t>
            </w:r>
          </w:p>
        </w:tc>
        <w:tc>
          <w:tcPr>
            <w:tcW w:w="1496" w:type="dxa"/>
          </w:tcPr>
          <w:p w:rsidR="008E6129" w:rsidRPr="0026113B" w:rsidRDefault="008E6129" w:rsidP="00AF0794">
            <w:pPr>
              <w:widowControl w:val="0"/>
              <w:spacing w:line="240" w:lineRule="auto"/>
              <w:ind w:right="1"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64 658 700,00</w:t>
            </w:r>
          </w:p>
        </w:tc>
      </w:tr>
    </w:tbl>
    <w:p w:rsidR="008E6129" w:rsidRPr="0011471A" w:rsidRDefault="008E6129" w:rsidP="00C05E7E">
      <w:pPr>
        <w:spacing w:line="240" w:lineRule="auto"/>
        <w:rPr>
          <w:sz w:val="18"/>
          <w:szCs w:val="18"/>
        </w:rPr>
      </w:pPr>
    </w:p>
    <w:p w:rsidR="008E6129" w:rsidRPr="0011471A" w:rsidRDefault="008E6129" w:rsidP="00C05E7E">
      <w:pPr>
        <w:spacing w:line="240" w:lineRule="auto"/>
        <w:rPr>
          <w:b/>
          <w:bCs/>
          <w:sz w:val="26"/>
          <w:szCs w:val="26"/>
          <w:u w:val="single"/>
        </w:rPr>
      </w:pPr>
      <w:r>
        <w:rPr>
          <w:sz w:val="26"/>
          <w:szCs w:val="26"/>
        </w:rPr>
        <w:t xml:space="preserve">Следует отметить, что решением Евпаторийского городского совета Республики Крым от </w:t>
      </w:r>
      <w:r w:rsidRPr="006E6FD0">
        <w:rPr>
          <w:sz w:val="26"/>
          <w:szCs w:val="26"/>
        </w:rPr>
        <w:t>30.12.2015 № 1-29/5 «О бюджете городского округа Евпатория Республики Крым на 2016 год»</w:t>
      </w:r>
      <w:r>
        <w:rPr>
          <w:sz w:val="26"/>
          <w:szCs w:val="26"/>
        </w:rPr>
        <w:t xml:space="preserve"> по бюджетному запросу ДИЗО от </w:t>
      </w:r>
      <w:r w:rsidRPr="00563EAA">
        <w:rPr>
          <w:sz w:val="26"/>
          <w:szCs w:val="26"/>
        </w:rPr>
        <w:t>28.07.2015 № 2152</w:t>
      </w:r>
      <w:r w:rsidRPr="00563EAA">
        <w:rPr>
          <w:b/>
          <w:bCs/>
          <w:sz w:val="26"/>
          <w:szCs w:val="26"/>
        </w:rPr>
        <w:t xml:space="preserve">на реализацию муниципальной программы </w:t>
      </w:r>
      <w:r>
        <w:rPr>
          <w:b/>
          <w:bCs/>
          <w:sz w:val="26"/>
          <w:szCs w:val="26"/>
        </w:rPr>
        <w:t xml:space="preserve">на 2016 год </w:t>
      </w:r>
      <w:r w:rsidRPr="00563EAA">
        <w:rPr>
          <w:b/>
          <w:bCs/>
          <w:sz w:val="26"/>
          <w:szCs w:val="26"/>
        </w:rPr>
        <w:t>было предусмотрено 15 459 852,00 рублей</w:t>
      </w:r>
      <w:r>
        <w:rPr>
          <w:sz w:val="26"/>
          <w:szCs w:val="26"/>
        </w:rPr>
        <w:t xml:space="preserve"> в объеме бюджетного запроса. Однако, </w:t>
      </w:r>
      <w:r w:rsidRPr="00563EAA">
        <w:rPr>
          <w:b/>
          <w:bCs/>
          <w:sz w:val="26"/>
          <w:szCs w:val="26"/>
        </w:rPr>
        <w:t>постановлением администрации от 15.12.2015 № 1972-п расходы в Муниципальной программе на 2016 год были утверждены в сумме 30 655 790,00 рублей</w:t>
      </w:r>
      <w:r>
        <w:rPr>
          <w:sz w:val="26"/>
          <w:szCs w:val="26"/>
        </w:rPr>
        <w:t xml:space="preserve">, </w:t>
      </w:r>
      <w:r w:rsidRPr="0011471A">
        <w:rPr>
          <w:b/>
          <w:bCs/>
          <w:sz w:val="26"/>
          <w:szCs w:val="26"/>
          <w:u w:val="single"/>
        </w:rPr>
        <w:t>т</w:t>
      </w:r>
      <w:r>
        <w:rPr>
          <w:b/>
          <w:bCs/>
          <w:sz w:val="26"/>
          <w:szCs w:val="26"/>
          <w:u w:val="single"/>
        </w:rPr>
        <w:t>о</w:t>
      </w:r>
      <w:r w:rsidRPr="0011471A">
        <w:rPr>
          <w:b/>
          <w:bCs/>
          <w:sz w:val="26"/>
          <w:szCs w:val="26"/>
          <w:u w:val="single"/>
        </w:rPr>
        <w:t xml:space="preserve"> есть превышающей рассчитанную ДИЗО потребность в 2 (два) раза.</w:t>
      </w:r>
    </w:p>
    <w:p w:rsidR="008E6129" w:rsidRPr="0011471A" w:rsidRDefault="008E6129" w:rsidP="00C05E7E">
      <w:pPr>
        <w:spacing w:line="240" w:lineRule="auto"/>
        <w:rPr>
          <w:sz w:val="14"/>
          <w:szCs w:val="14"/>
        </w:rPr>
      </w:pPr>
    </w:p>
    <w:p w:rsidR="008E6129" w:rsidRPr="006264FC" w:rsidRDefault="008E6129" w:rsidP="0011471A">
      <w:pPr>
        <w:spacing w:line="240" w:lineRule="auto"/>
        <w:ind w:firstLine="720"/>
        <w:rPr>
          <w:sz w:val="26"/>
          <w:szCs w:val="26"/>
        </w:rPr>
      </w:pPr>
      <w:r w:rsidRPr="006264FC">
        <w:rPr>
          <w:sz w:val="26"/>
          <w:szCs w:val="26"/>
        </w:rPr>
        <w:t>При проведении анализа обоснованности планируемых расходов на реализацию программных мероприятий необходимо отметить наличие признаков формального подхода к процедуре планирования.</w:t>
      </w:r>
    </w:p>
    <w:p w:rsidR="008E6129" w:rsidRPr="006264FC" w:rsidRDefault="008E6129" w:rsidP="0011471A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>С</w:t>
      </w:r>
      <w:r w:rsidRPr="006264FC">
        <w:rPr>
          <w:sz w:val="26"/>
          <w:szCs w:val="26"/>
        </w:rPr>
        <w:t xml:space="preserve">огласно пояснительной записки ДИЗО к проекту бюджета, направленной в департамент финансов администрации города Евпатории Республики Крым с сопроводительным письмом от 28.07.2015 № 2152, расходы ДИЗО на 2016 год планировались </w:t>
      </w:r>
      <w:r w:rsidRPr="006264FC">
        <w:rPr>
          <w:b/>
          <w:bCs/>
          <w:sz w:val="26"/>
          <w:szCs w:val="26"/>
        </w:rPr>
        <w:t>в общей сумме 15 459 852,00 рублей</w:t>
      </w:r>
      <w:r w:rsidRPr="006264FC">
        <w:rPr>
          <w:sz w:val="26"/>
          <w:szCs w:val="26"/>
        </w:rPr>
        <w:t>, в том числе:</w:t>
      </w:r>
    </w:p>
    <w:p w:rsidR="008E6129" w:rsidRPr="006264FC" w:rsidRDefault="008E6129" w:rsidP="0011471A">
      <w:pPr>
        <w:spacing w:line="240" w:lineRule="auto"/>
        <w:ind w:firstLine="720"/>
        <w:rPr>
          <w:sz w:val="26"/>
          <w:szCs w:val="26"/>
        </w:rPr>
      </w:pPr>
      <w:r w:rsidRPr="006264FC">
        <w:rPr>
          <w:sz w:val="26"/>
          <w:szCs w:val="26"/>
        </w:rPr>
        <w:t xml:space="preserve">- в сумме </w:t>
      </w:r>
      <w:r w:rsidRPr="006264FC">
        <w:rPr>
          <w:b/>
          <w:bCs/>
          <w:sz w:val="26"/>
          <w:szCs w:val="26"/>
        </w:rPr>
        <w:t>8 835 503,00</w:t>
      </w:r>
      <w:r w:rsidRPr="006264FC">
        <w:rPr>
          <w:sz w:val="26"/>
          <w:szCs w:val="26"/>
        </w:rPr>
        <w:t xml:space="preserve"> рублей обосновывались расходы на заработную плату и начисления на заработную плату в соответствии с требованиями постановления Совета министров РК от 26.09.2014 № 362 «О предельных нормативах формирования расходов на оплату труда депутатов, выборных должностных лиц местного самоуправления, муниципальных служащих Республики Крым»;</w:t>
      </w:r>
    </w:p>
    <w:p w:rsidR="008E6129" w:rsidRPr="006264FC" w:rsidRDefault="008E6129" w:rsidP="0011471A">
      <w:pPr>
        <w:spacing w:line="240" w:lineRule="auto"/>
        <w:ind w:firstLine="720"/>
        <w:rPr>
          <w:sz w:val="26"/>
          <w:szCs w:val="26"/>
        </w:rPr>
      </w:pPr>
      <w:r w:rsidRPr="006264FC">
        <w:rPr>
          <w:sz w:val="26"/>
          <w:szCs w:val="26"/>
        </w:rPr>
        <w:t xml:space="preserve">- в сумме </w:t>
      </w:r>
      <w:r w:rsidRPr="006264FC">
        <w:rPr>
          <w:b/>
          <w:bCs/>
          <w:sz w:val="26"/>
          <w:szCs w:val="26"/>
        </w:rPr>
        <w:t>5 000,00</w:t>
      </w:r>
      <w:r w:rsidRPr="006264FC">
        <w:rPr>
          <w:sz w:val="26"/>
          <w:szCs w:val="26"/>
        </w:rPr>
        <w:t xml:space="preserve"> рублей обосновывались расходы на суточные выплаты при служебных командировках работников ДИЗО;</w:t>
      </w:r>
    </w:p>
    <w:p w:rsidR="008E6129" w:rsidRPr="006264FC" w:rsidRDefault="008E6129" w:rsidP="0011471A">
      <w:pPr>
        <w:spacing w:line="240" w:lineRule="auto"/>
        <w:ind w:firstLine="720"/>
        <w:rPr>
          <w:sz w:val="26"/>
          <w:szCs w:val="26"/>
        </w:rPr>
      </w:pPr>
      <w:r w:rsidRPr="006264FC">
        <w:rPr>
          <w:sz w:val="26"/>
          <w:szCs w:val="26"/>
        </w:rPr>
        <w:t xml:space="preserve">- в сумме </w:t>
      </w:r>
      <w:r w:rsidRPr="006264FC">
        <w:rPr>
          <w:b/>
          <w:bCs/>
          <w:sz w:val="26"/>
          <w:szCs w:val="26"/>
        </w:rPr>
        <w:t>419 949,00</w:t>
      </w:r>
      <w:r w:rsidRPr="006264FC">
        <w:rPr>
          <w:sz w:val="26"/>
          <w:szCs w:val="26"/>
        </w:rPr>
        <w:t xml:space="preserve"> рублей обосновывались расходы, связанные обеспечением деятельности ДИЗО, расчеты которых произведены в пределах нормативов, предусмотренных постановлением № 181-п: коммунальные услуги, услуги связи, транспортные услуги, работы и услуги по содержанию имущества, увеличение стоимости основных средств и материальных запасов, прочие расходы;</w:t>
      </w:r>
    </w:p>
    <w:p w:rsidR="008E6129" w:rsidRPr="006264FC" w:rsidRDefault="008E6129" w:rsidP="0011471A">
      <w:pPr>
        <w:spacing w:line="240" w:lineRule="auto"/>
        <w:ind w:firstLine="720"/>
        <w:rPr>
          <w:sz w:val="26"/>
          <w:szCs w:val="26"/>
        </w:rPr>
      </w:pPr>
      <w:r w:rsidRPr="006264FC">
        <w:rPr>
          <w:sz w:val="26"/>
          <w:szCs w:val="26"/>
        </w:rPr>
        <w:t xml:space="preserve">- в сумме </w:t>
      </w:r>
      <w:r w:rsidRPr="006264FC">
        <w:rPr>
          <w:b/>
          <w:bCs/>
          <w:sz w:val="26"/>
          <w:szCs w:val="26"/>
        </w:rPr>
        <w:t>4 984 000,00</w:t>
      </w:r>
      <w:r w:rsidRPr="00B34BE7">
        <w:rPr>
          <w:sz w:val="26"/>
          <w:szCs w:val="26"/>
        </w:rPr>
        <w:t>рублей</w:t>
      </w:r>
      <w:r>
        <w:rPr>
          <w:sz w:val="26"/>
          <w:szCs w:val="26"/>
        </w:rPr>
        <w:t xml:space="preserve"> планировались расходы на обеспечение деятельности МБУ «Распорядительная дирекция имущества городской округ Евпатория». </w:t>
      </w:r>
      <w:r w:rsidRPr="00B62688">
        <w:rPr>
          <w:b/>
          <w:bCs/>
          <w:sz w:val="26"/>
          <w:szCs w:val="26"/>
        </w:rPr>
        <w:t>Указанные расходы запланированы без документальных расчетов, обосновывающих потребность</w:t>
      </w:r>
      <w:r>
        <w:rPr>
          <w:sz w:val="26"/>
          <w:szCs w:val="26"/>
        </w:rPr>
        <w:t>;</w:t>
      </w:r>
    </w:p>
    <w:p w:rsidR="008E6129" w:rsidRPr="006264FC" w:rsidRDefault="008E6129" w:rsidP="0011471A">
      <w:pPr>
        <w:spacing w:line="240" w:lineRule="auto"/>
        <w:ind w:firstLine="720"/>
        <w:rPr>
          <w:sz w:val="26"/>
          <w:szCs w:val="26"/>
        </w:rPr>
      </w:pPr>
      <w:r w:rsidRPr="006264FC">
        <w:rPr>
          <w:sz w:val="26"/>
          <w:szCs w:val="26"/>
        </w:rPr>
        <w:t xml:space="preserve">- в сумме </w:t>
      </w:r>
      <w:r w:rsidRPr="006264FC">
        <w:rPr>
          <w:b/>
          <w:bCs/>
          <w:sz w:val="26"/>
          <w:szCs w:val="26"/>
        </w:rPr>
        <w:t>1 011 000,00</w:t>
      </w:r>
      <w:r w:rsidRPr="006264FC">
        <w:rPr>
          <w:sz w:val="26"/>
          <w:szCs w:val="26"/>
        </w:rPr>
        <w:t xml:space="preserve"> рублей пояснялись расходы на мероприятия в рамках муниципальной программы «Управление муниципальным имуществом городского округа Евпатория Республики Крым на 2016-2018 годы»: на услуги, работы по оценке имущества, выполнение кадастровых работ, услуги по организации работ по проведению аукционов. </w:t>
      </w:r>
      <w:r w:rsidRPr="006264FC">
        <w:rPr>
          <w:b/>
          <w:bCs/>
          <w:sz w:val="26"/>
          <w:szCs w:val="26"/>
        </w:rPr>
        <w:t xml:space="preserve">Указанные расходы </w:t>
      </w:r>
      <w:r>
        <w:rPr>
          <w:b/>
          <w:bCs/>
          <w:sz w:val="26"/>
          <w:szCs w:val="26"/>
        </w:rPr>
        <w:t>также планировались</w:t>
      </w:r>
      <w:r w:rsidRPr="006264FC">
        <w:rPr>
          <w:b/>
          <w:bCs/>
          <w:sz w:val="26"/>
          <w:szCs w:val="26"/>
        </w:rPr>
        <w:t xml:space="preserve"> без документальных расчетов, обосновывающих потребность в указанных работах (услугах), в отсутствие документально подтвержденного количества объектов имущества и земельных участков и соответственно без документов, подтверждающих стоимост</w:t>
      </w:r>
      <w:r>
        <w:rPr>
          <w:b/>
          <w:bCs/>
          <w:sz w:val="26"/>
          <w:szCs w:val="26"/>
        </w:rPr>
        <w:t>ь данных работ (услуг);</w:t>
      </w:r>
    </w:p>
    <w:p w:rsidR="008E6129" w:rsidRDefault="008E6129" w:rsidP="0011471A">
      <w:pPr>
        <w:spacing w:line="240" w:lineRule="auto"/>
        <w:ind w:firstLine="720"/>
        <w:rPr>
          <w:sz w:val="26"/>
          <w:szCs w:val="26"/>
        </w:rPr>
      </w:pPr>
      <w:r w:rsidRPr="006264FC">
        <w:rPr>
          <w:sz w:val="26"/>
          <w:szCs w:val="26"/>
        </w:rPr>
        <w:t xml:space="preserve">- в сумме </w:t>
      </w:r>
      <w:r w:rsidRPr="006264FC">
        <w:rPr>
          <w:b/>
          <w:bCs/>
          <w:sz w:val="26"/>
          <w:szCs w:val="26"/>
        </w:rPr>
        <w:t>132 400,00</w:t>
      </w:r>
      <w:r w:rsidRPr="006264FC">
        <w:rPr>
          <w:sz w:val="26"/>
          <w:szCs w:val="26"/>
        </w:rPr>
        <w:t xml:space="preserve"> рублей пояснялись расходы на осуществление переданных органам местного самоуправления в Республике Крым отдельных полномочий Республики Крым по подготовке и проведению Всероссийской сельскохозяйственной переписи: услуги по аренде помещений, услуги по охране помещений, транспортные расходы, услуги связи</w:t>
      </w:r>
      <w:r>
        <w:rPr>
          <w:sz w:val="26"/>
          <w:szCs w:val="26"/>
        </w:rPr>
        <w:t xml:space="preserve">. </w:t>
      </w:r>
      <w:r w:rsidRPr="00B62688">
        <w:rPr>
          <w:b/>
          <w:bCs/>
          <w:sz w:val="26"/>
          <w:szCs w:val="26"/>
        </w:rPr>
        <w:t>Планируемые</w:t>
      </w:r>
      <w:r>
        <w:rPr>
          <w:b/>
          <w:bCs/>
          <w:sz w:val="26"/>
          <w:szCs w:val="26"/>
        </w:rPr>
        <w:t xml:space="preserve"> </w:t>
      </w:r>
      <w:r w:rsidRPr="006264FC">
        <w:rPr>
          <w:b/>
          <w:bCs/>
          <w:sz w:val="26"/>
          <w:szCs w:val="26"/>
        </w:rPr>
        <w:t xml:space="preserve">расходы </w:t>
      </w:r>
      <w:r>
        <w:rPr>
          <w:b/>
          <w:bCs/>
          <w:sz w:val="26"/>
          <w:szCs w:val="26"/>
        </w:rPr>
        <w:t xml:space="preserve">также </w:t>
      </w:r>
      <w:r w:rsidRPr="006264FC">
        <w:rPr>
          <w:b/>
          <w:bCs/>
          <w:sz w:val="26"/>
          <w:szCs w:val="26"/>
        </w:rPr>
        <w:t>не подкреплены расчетами, обоснованиями сумм по работам, услугам.</w:t>
      </w:r>
    </w:p>
    <w:p w:rsidR="008E6129" w:rsidRPr="006264FC" w:rsidRDefault="008E6129" w:rsidP="0011471A">
      <w:pPr>
        <w:spacing w:line="240" w:lineRule="auto"/>
        <w:ind w:firstLine="720"/>
        <w:jc w:val="right"/>
        <w:rPr>
          <w:i/>
          <w:iCs/>
          <w:sz w:val="26"/>
          <w:szCs w:val="26"/>
        </w:rPr>
      </w:pPr>
      <w:r w:rsidRPr="006264FC">
        <w:rPr>
          <w:i/>
          <w:iCs/>
          <w:sz w:val="26"/>
          <w:szCs w:val="26"/>
        </w:rPr>
        <w:t>Копия письма ДИЗО от 28.07.2015г. № 2152 с пояснительной запиской</w:t>
      </w:r>
    </w:p>
    <w:p w:rsidR="008E6129" w:rsidRPr="006264FC" w:rsidRDefault="008E6129" w:rsidP="0011471A">
      <w:pPr>
        <w:spacing w:line="240" w:lineRule="auto"/>
        <w:ind w:firstLine="720"/>
        <w:jc w:val="right"/>
        <w:rPr>
          <w:i/>
          <w:iCs/>
          <w:sz w:val="26"/>
          <w:szCs w:val="26"/>
        </w:rPr>
      </w:pPr>
      <w:r w:rsidRPr="006264FC">
        <w:rPr>
          <w:i/>
          <w:iCs/>
          <w:sz w:val="26"/>
          <w:szCs w:val="26"/>
        </w:rPr>
        <w:t xml:space="preserve">в приложении </w:t>
      </w:r>
      <w:r>
        <w:rPr>
          <w:i/>
          <w:iCs/>
          <w:sz w:val="26"/>
          <w:szCs w:val="26"/>
        </w:rPr>
        <w:t>12</w:t>
      </w:r>
    </w:p>
    <w:p w:rsidR="008E6129" w:rsidRDefault="008E6129" w:rsidP="0011471A">
      <w:pPr>
        <w:spacing w:after="240" w:line="240" w:lineRule="auto"/>
        <w:rPr>
          <w:sz w:val="26"/>
          <w:szCs w:val="26"/>
        </w:rPr>
      </w:pPr>
      <w:r w:rsidRPr="006264FC">
        <w:rPr>
          <w:sz w:val="26"/>
          <w:szCs w:val="26"/>
        </w:rPr>
        <w:t>Департаментом финансов письмом от 30.12.2015 № 01-08/1347 ДИЗО доведен общий объем бюджетных ассигнований, утвержденный в бюджете городского округа Евпатория Республики Крым на 2016 год в объеме 15 459 852,00 рублей, что соответств</w:t>
      </w:r>
      <w:r>
        <w:rPr>
          <w:sz w:val="26"/>
          <w:szCs w:val="26"/>
        </w:rPr>
        <w:t>овало</w:t>
      </w:r>
      <w:r w:rsidRPr="006264FC">
        <w:rPr>
          <w:sz w:val="26"/>
          <w:szCs w:val="26"/>
        </w:rPr>
        <w:t xml:space="preserve"> сумме запрашиваемых (планируемых)</w:t>
      </w:r>
      <w:r>
        <w:rPr>
          <w:sz w:val="26"/>
          <w:szCs w:val="26"/>
        </w:rPr>
        <w:t xml:space="preserve"> ДИЗО </w:t>
      </w:r>
      <w:r w:rsidRPr="006264FC">
        <w:rPr>
          <w:sz w:val="26"/>
          <w:szCs w:val="26"/>
        </w:rPr>
        <w:t>ассигнований.</w:t>
      </w:r>
    </w:p>
    <w:p w:rsidR="008E6129" w:rsidRDefault="008E6129" w:rsidP="00AF0794">
      <w:pPr>
        <w:widowControl w:val="0"/>
        <w:numPr>
          <w:ilvl w:val="0"/>
          <w:numId w:val="22"/>
        </w:numPr>
        <w:shd w:val="clear" w:color="auto" w:fill="FFFFFF"/>
        <w:spacing w:line="240" w:lineRule="auto"/>
        <w:ind w:left="0" w:right="1" w:firstLine="567"/>
        <w:rPr>
          <w:color w:val="000000"/>
          <w:sz w:val="26"/>
          <w:szCs w:val="26"/>
        </w:rPr>
      </w:pPr>
      <w:r w:rsidRPr="00DB224A">
        <w:rPr>
          <w:b/>
          <w:bCs/>
          <w:sz w:val="26"/>
          <w:szCs w:val="26"/>
        </w:rPr>
        <w:t>Постановлением администрации от 29.02.2016 № 371-п</w:t>
      </w:r>
      <w:r w:rsidRPr="00DB224A">
        <w:rPr>
          <w:sz w:val="26"/>
          <w:szCs w:val="26"/>
        </w:rPr>
        <w:t xml:space="preserve"> показатели Муниципальной программы приведены в соответствие с решением Евпаторийского городского совета от </w:t>
      </w:r>
      <w:r w:rsidRPr="00DB224A">
        <w:rPr>
          <w:color w:val="000000"/>
          <w:sz w:val="26"/>
          <w:szCs w:val="26"/>
        </w:rPr>
        <w:t>30.12.2015 № 1-29/5 «О бюджете городского округа Евпатория Республики Крым на 2016 год»</w:t>
      </w:r>
      <w:r>
        <w:rPr>
          <w:color w:val="000000"/>
          <w:sz w:val="26"/>
          <w:szCs w:val="26"/>
        </w:rPr>
        <w:t xml:space="preserve">. </w:t>
      </w:r>
    </w:p>
    <w:p w:rsidR="008E6129" w:rsidRPr="00DB224A" w:rsidRDefault="008E6129" w:rsidP="00DB224A">
      <w:pPr>
        <w:widowControl w:val="0"/>
        <w:shd w:val="clear" w:color="auto" w:fill="FFFFFF"/>
        <w:spacing w:line="240" w:lineRule="auto"/>
        <w:ind w:right="1"/>
        <w:rPr>
          <w:color w:val="000000"/>
          <w:sz w:val="26"/>
          <w:szCs w:val="26"/>
        </w:rPr>
      </w:pPr>
      <w:r w:rsidRPr="00DB224A">
        <w:rPr>
          <w:sz w:val="26"/>
          <w:szCs w:val="26"/>
        </w:rPr>
        <w:t xml:space="preserve">Программные расходы </w:t>
      </w:r>
      <w:r>
        <w:rPr>
          <w:sz w:val="26"/>
          <w:szCs w:val="26"/>
        </w:rPr>
        <w:t>на 2016-2018 в редакции указанного постановления составили</w:t>
      </w:r>
      <w:r w:rsidRPr="00DB224A">
        <w:rPr>
          <w:b/>
          <w:bCs/>
          <w:color w:val="000000"/>
          <w:sz w:val="26"/>
          <w:szCs w:val="26"/>
        </w:rPr>
        <w:t>49 462 710,00</w:t>
      </w:r>
      <w:r w:rsidRPr="00DB224A">
        <w:rPr>
          <w:color w:val="000000"/>
          <w:sz w:val="26"/>
          <w:szCs w:val="26"/>
        </w:rPr>
        <w:t xml:space="preserve"> рублей, в том числе:</w:t>
      </w:r>
    </w:p>
    <w:tbl>
      <w:tblPr>
        <w:tblW w:w="990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1482"/>
        <w:gridCol w:w="1592"/>
        <w:gridCol w:w="1539"/>
        <w:gridCol w:w="1496"/>
      </w:tblGrid>
      <w:tr w:rsidR="008E6129" w:rsidRPr="0026113B">
        <w:tc>
          <w:tcPr>
            <w:tcW w:w="3794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82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b/>
                <w:bCs/>
                <w:color w:val="000000"/>
                <w:sz w:val="22"/>
                <w:szCs w:val="22"/>
              </w:rPr>
            </w:pPr>
            <w:r w:rsidRPr="0026113B">
              <w:rPr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592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b/>
                <w:bCs/>
                <w:color w:val="000000"/>
                <w:sz w:val="22"/>
                <w:szCs w:val="22"/>
              </w:rPr>
            </w:pPr>
            <w:r w:rsidRPr="0026113B">
              <w:rPr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539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b/>
                <w:bCs/>
                <w:color w:val="000000"/>
                <w:sz w:val="22"/>
                <w:szCs w:val="22"/>
              </w:rPr>
            </w:pPr>
            <w:r w:rsidRPr="0026113B">
              <w:rPr>
                <w:b/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496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b/>
                <w:bCs/>
                <w:color w:val="000000"/>
                <w:sz w:val="22"/>
                <w:szCs w:val="22"/>
              </w:rPr>
            </w:pPr>
            <w:r w:rsidRPr="0026113B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</w:tr>
      <w:tr w:rsidR="008E6129" w:rsidRPr="0026113B">
        <w:tc>
          <w:tcPr>
            <w:tcW w:w="3794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Средства бюджета городского округа</w:t>
            </w:r>
          </w:p>
        </w:tc>
        <w:tc>
          <w:tcPr>
            <w:tcW w:w="1482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15 327 400,00</w:t>
            </w:r>
          </w:p>
        </w:tc>
        <w:tc>
          <w:tcPr>
            <w:tcW w:w="1592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17 623 020,00</w:t>
            </w:r>
          </w:p>
        </w:tc>
        <w:tc>
          <w:tcPr>
            <w:tcW w:w="1539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16 379 890,00</w:t>
            </w:r>
          </w:p>
        </w:tc>
        <w:tc>
          <w:tcPr>
            <w:tcW w:w="1496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49 330 310,00</w:t>
            </w:r>
          </w:p>
        </w:tc>
      </w:tr>
      <w:tr w:rsidR="008E6129" w:rsidRPr="0026113B">
        <w:tc>
          <w:tcPr>
            <w:tcW w:w="3794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Средства бюджета Республики Крым</w:t>
            </w:r>
          </w:p>
        </w:tc>
        <w:tc>
          <w:tcPr>
            <w:tcW w:w="1482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92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39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496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-</w:t>
            </w:r>
          </w:p>
        </w:tc>
      </w:tr>
      <w:tr w:rsidR="008E6129" w:rsidRPr="0026113B">
        <w:tc>
          <w:tcPr>
            <w:tcW w:w="3794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Другие источники (субвенции из федерального бюджета)</w:t>
            </w:r>
          </w:p>
        </w:tc>
        <w:tc>
          <w:tcPr>
            <w:tcW w:w="1482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132 400,00</w:t>
            </w:r>
          </w:p>
        </w:tc>
        <w:tc>
          <w:tcPr>
            <w:tcW w:w="1592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39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496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132 400,00</w:t>
            </w:r>
          </w:p>
        </w:tc>
      </w:tr>
      <w:tr w:rsidR="008E6129" w:rsidRPr="0026113B">
        <w:tc>
          <w:tcPr>
            <w:tcW w:w="3794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b/>
                <w:bCs/>
                <w:color w:val="000000"/>
                <w:sz w:val="22"/>
                <w:szCs w:val="22"/>
              </w:rPr>
            </w:pPr>
            <w:r w:rsidRPr="0026113B">
              <w:rPr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482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b/>
                <w:bCs/>
                <w:color w:val="000000"/>
                <w:sz w:val="22"/>
                <w:szCs w:val="22"/>
              </w:rPr>
            </w:pPr>
            <w:r w:rsidRPr="0026113B">
              <w:rPr>
                <w:b/>
                <w:bCs/>
                <w:color w:val="000000"/>
                <w:sz w:val="22"/>
                <w:szCs w:val="22"/>
              </w:rPr>
              <w:t>15 459 800,00</w:t>
            </w:r>
          </w:p>
        </w:tc>
        <w:tc>
          <w:tcPr>
            <w:tcW w:w="1592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b/>
                <w:bCs/>
                <w:color w:val="000000"/>
                <w:sz w:val="22"/>
                <w:szCs w:val="22"/>
              </w:rPr>
            </w:pPr>
            <w:r w:rsidRPr="0026113B">
              <w:rPr>
                <w:b/>
                <w:bCs/>
                <w:color w:val="000000"/>
                <w:sz w:val="22"/>
                <w:szCs w:val="22"/>
              </w:rPr>
              <w:t>17 623 020,00</w:t>
            </w:r>
          </w:p>
        </w:tc>
        <w:tc>
          <w:tcPr>
            <w:tcW w:w="1539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b/>
                <w:bCs/>
                <w:color w:val="000000"/>
                <w:sz w:val="22"/>
                <w:szCs w:val="22"/>
              </w:rPr>
            </w:pPr>
            <w:r w:rsidRPr="0026113B">
              <w:rPr>
                <w:b/>
                <w:bCs/>
                <w:color w:val="000000"/>
                <w:sz w:val="22"/>
                <w:szCs w:val="22"/>
              </w:rPr>
              <w:t>16 379 890,00</w:t>
            </w:r>
          </w:p>
        </w:tc>
        <w:tc>
          <w:tcPr>
            <w:tcW w:w="1496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b/>
                <w:bCs/>
                <w:color w:val="000000"/>
                <w:sz w:val="22"/>
                <w:szCs w:val="22"/>
              </w:rPr>
            </w:pPr>
            <w:r w:rsidRPr="0026113B">
              <w:rPr>
                <w:b/>
                <w:bCs/>
                <w:color w:val="000000"/>
                <w:sz w:val="22"/>
                <w:szCs w:val="22"/>
              </w:rPr>
              <w:t>49 462 710,00</w:t>
            </w:r>
          </w:p>
        </w:tc>
      </w:tr>
    </w:tbl>
    <w:p w:rsidR="008E6129" w:rsidRDefault="008E6129" w:rsidP="0011471A">
      <w:pPr>
        <w:spacing w:after="240" w:line="240" w:lineRule="auto"/>
        <w:rPr>
          <w:sz w:val="26"/>
          <w:szCs w:val="26"/>
        </w:rPr>
      </w:pPr>
      <w:r>
        <w:rPr>
          <w:sz w:val="26"/>
          <w:szCs w:val="26"/>
        </w:rPr>
        <w:t>И</w:t>
      </w:r>
      <w:r w:rsidRPr="006264FC">
        <w:rPr>
          <w:sz w:val="26"/>
          <w:szCs w:val="26"/>
        </w:rPr>
        <w:t xml:space="preserve">зменения в Муниципальную программу внесены постановлением администрации от 29.02.2016 № 371-п в </w:t>
      </w:r>
      <w:r>
        <w:rPr>
          <w:sz w:val="26"/>
          <w:szCs w:val="26"/>
        </w:rPr>
        <w:t>срок, соответствующий требованиям</w:t>
      </w:r>
      <w:r w:rsidRPr="006264FC">
        <w:rPr>
          <w:sz w:val="26"/>
          <w:szCs w:val="26"/>
        </w:rPr>
        <w:t>ст. 179 Бюджетного кодекса РФ, п. 2 ст. 18 Положения о бюджетном процессе в муниципальном образовании городской округ Евпатория Республики Крым в новой редакции, утвержденного решением Евпаторийского городского совета от 24.04.2015 № 1-19/12 (с изменениями), п. 2.18 Порядка разработки муниципальных программ.</w:t>
      </w:r>
    </w:p>
    <w:p w:rsidR="008E6129" w:rsidRPr="006264FC" w:rsidRDefault="008E6129" w:rsidP="0077519E">
      <w:pPr>
        <w:numPr>
          <w:ilvl w:val="0"/>
          <w:numId w:val="22"/>
        </w:numPr>
        <w:spacing w:line="240" w:lineRule="auto"/>
        <w:ind w:left="0" w:firstLine="567"/>
        <w:rPr>
          <w:b/>
          <w:bCs/>
          <w:sz w:val="26"/>
          <w:szCs w:val="26"/>
        </w:rPr>
      </w:pPr>
      <w:r w:rsidRPr="006264FC">
        <w:rPr>
          <w:b/>
          <w:bCs/>
          <w:sz w:val="26"/>
          <w:szCs w:val="26"/>
        </w:rPr>
        <w:t xml:space="preserve">Постановлением администрации от 04.03.2016 № 383-п </w:t>
      </w:r>
      <w:r w:rsidRPr="006264FC">
        <w:rPr>
          <w:sz w:val="26"/>
          <w:szCs w:val="26"/>
        </w:rPr>
        <w:t>в Муниципальную программу внесены изменения в части увеличения программных расходов за счет средств бюджета городского округа Евпатория Республики Крым.</w:t>
      </w:r>
    </w:p>
    <w:p w:rsidR="008E6129" w:rsidRPr="006264FC" w:rsidRDefault="008E6129" w:rsidP="0077519E">
      <w:pPr>
        <w:widowControl w:val="0"/>
        <w:shd w:val="clear" w:color="auto" w:fill="FFFFFF"/>
        <w:spacing w:line="240" w:lineRule="auto"/>
        <w:ind w:right="1"/>
        <w:rPr>
          <w:color w:val="000000"/>
          <w:sz w:val="26"/>
          <w:szCs w:val="26"/>
        </w:rPr>
      </w:pPr>
      <w:r w:rsidRPr="006264FC">
        <w:rPr>
          <w:color w:val="000000"/>
          <w:sz w:val="26"/>
          <w:szCs w:val="26"/>
        </w:rPr>
        <w:t xml:space="preserve">Таким образом, в соответствии с Муниципальной программой в редакции постановления администрации от 04.03.2016 № 383-п, общая сумма программных расходов на 2016-2018 составила </w:t>
      </w:r>
      <w:r w:rsidRPr="006264FC">
        <w:rPr>
          <w:b/>
          <w:bCs/>
          <w:color w:val="000000"/>
          <w:sz w:val="26"/>
          <w:szCs w:val="26"/>
        </w:rPr>
        <w:t>51 962 710,00</w:t>
      </w:r>
      <w:r w:rsidRPr="006264FC">
        <w:rPr>
          <w:color w:val="000000"/>
          <w:sz w:val="26"/>
          <w:szCs w:val="26"/>
        </w:rPr>
        <w:t xml:space="preserve"> рублей, в том числе:</w:t>
      </w:r>
    </w:p>
    <w:tbl>
      <w:tblPr>
        <w:tblW w:w="990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1482"/>
        <w:gridCol w:w="1592"/>
        <w:gridCol w:w="1539"/>
        <w:gridCol w:w="1496"/>
      </w:tblGrid>
      <w:tr w:rsidR="008E6129" w:rsidRPr="0026113B">
        <w:tc>
          <w:tcPr>
            <w:tcW w:w="3794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82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b/>
                <w:bCs/>
                <w:color w:val="000000"/>
                <w:sz w:val="22"/>
                <w:szCs w:val="22"/>
              </w:rPr>
            </w:pPr>
            <w:r w:rsidRPr="0026113B">
              <w:rPr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592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b/>
                <w:bCs/>
                <w:color w:val="000000"/>
                <w:sz w:val="22"/>
                <w:szCs w:val="22"/>
              </w:rPr>
            </w:pPr>
            <w:r w:rsidRPr="0026113B">
              <w:rPr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539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b/>
                <w:bCs/>
                <w:color w:val="000000"/>
                <w:sz w:val="22"/>
                <w:szCs w:val="22"/>
              </w:rPr>
            </w:pPr>
            <w:r w:rsidRPr="0026113B">
              <w:rPr>
                <w:b/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496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b/>
                <w:bCs/>
                <w:color w:val="000000"/>
                <w:sz w:val="22"/>
                <w:szCs w:val="22"/>
              </w:rPr>
            </w:pPr>
            <w:r w:rsidRPr="0026113B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</w:tr>
      <w:tr w:rsidR="008E6129" w:rsidRPr="0026113B">
        <w:tc>
          <w:tcPr>
            <w:tcW w:w="3794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Средства бюджета городского округа</w:t>
            </w:r>
          </w:p>
        </w:tc>
        <w:tc>
          <w:tcPr>
            <w:tcW w:w="1482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17 827 400,00</w:t>
            </w:r>
          </w:p>
        </w:tc>
        <w:tc>
          <w:tcPr>
            <w:tcW w:w="1592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17 623 020,00</w:t>
            </w:r>
          </w:p>
        </w:tc>
        <w:tc>
          <w:tcPr>
            <w:tcW w:w="1539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16 379 890,00</w:t>
            </w:r>
          </w:p>
        </w:tc>
        <w:tc>
          <w:tcPr>
            <w:tcW w:w="1496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51 830 310,00</w:t>
            </w:r>
          </w:p>
        </w:tc>
      </w:tr>
      <w:tr w:rsidR="008E6129" w:rsidRPr="0026113B">
        <w:tc>
          <w:tcPr>
            <w:tcW w:w="3794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Средства бюджета Республики Крым</w:t>
            </w:r>
          </w:p>
        </w:tc>
        <w:tc>
          <w:tcPr>
            <w:tcW w:w="1482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92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39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496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-</w:t>
            </w:r>
          </w:p>
        </w:tc>
      </w:tr>
      <w:tr w:rsidR="008E6129" w:rsidRPr="0026113B">
        <w:tc>
          <w:tcPr>
            <w:tcW w:w="3794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Другие источники (субвенции из федерального бюджета)</w:t>
            </w:r>
          </w:p>
        </w:tc>
        <w:tc>
          <w:tcPr>
            <w:tcW w:w="1482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132 400,00</w:t>
            </w:r>
          </w:p>
        </w:tc>
        <w:tc>
          <w:tcPr>
            <w:tcW w:w="1592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39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496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132 400,00</w:t>
            </w:r>
          </w:p>
        </w:tc>
      </w:tr>
      <w:tr w:rsidR="008E6129" w:rsidRPr="0026113B">
        <w:tc>
          <w:tcPr>
            <w:tcW w:w="3794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b/>
                <w:bCs/>
                <w:color w:val="000000"/>
                <w:sz w:val="22"/>
                <w:szCs w:val="22"/>
              </w:rPr>
            </w:pPr>
            <w:r w:rsidRPr="0026113B">
              <w:rPr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482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b/>
                <w:bCs/>
                <w:color w:val="000000"/>
                <w:sz w:val="22"/>
                <w:szCs w:val="22"/>
              </w:rPr>
            </w:pPr>
            <w:r w:rsidRPr="0026113B">
              <w:rPr>
                <w:b/>
                <w:bCs/>
                <w:color w:val="000000"/>
                <w:sz w:val="22"/>
                <w:szCs w:val="22"/>
              </w:rPr>
              <w:t>17 959 800,00</w:t>
            </w:r>
          </w:p>
        </w:tc>
        <w:tc>
          <w:tcPr>
            <w:tcW w:w="1592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b/>
                <w:bCs/>
                <w:color w:val="000000"/>
                <w:sz w:val="22"/>
                <w:szCs w:val="22"/>
              </w:rPr>
            </w:pPr>
            <w:r w:rsidRPr="0026113B">
              <w:rPr>
                <w:b/>
                <w:bCs/>
                <w:color w:val="000000"/>
                <w:sz w:val="22"/>
                <w:szCs w:val="22"/>
              </w:rPr>
              <w:t>17 623 020,00</w:t>
            </w:r>
          </w:p>
        </w:tc>
        <w:tc>
          <w:tcPr>
            <w:tcW w:w="1539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b/>
                <w:bCs/>
                <w:color w:val="000000"/>
                <w:sz w:val="22"/>
                <w:szCs w:val="22"/>
              </w:rPr>
            </w:pPr>
            <w:r w:rsidRPr="0026113B">
              <w:rPr>
                <w:b/>
                <w:bCs/>
                <w:color w:val="000000"/>
                <w:sz w:val="22"/>
                <w:szCs w:val="22"/>
              </w:rPr>
              <w:t>16 379 890,00</w:t>
            </w:r>
          </w:p>
        </w:tc>
        <w:tc>
          <w:tcPr>
            <w:tcW w:w="1496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b/>
                <w:bCs/>
                <w:color w:val="000000"/>
                <w:sz w:val="22"/>
                <w:szCs w:val="22"/>
              </w:rPr>
            </w:pPr>
            <w:r w:rsidRPr="0026113B">
              <w:rPr>
                <w:b/>
                <w:bCs/>
                <w:color w:val="000000"/>
                <w:sz w:val="22"/>
                <w:szCs w:val="22"/>
              </w:rPr>
              <w:t>51 962 710,00</w:t>
            </w:r>
          </w:p>
        </w:tc>
      </w:tr>
    </w:tbl>
    <w:p w:rsidR="008E6129" w:rsidRPr="006264FC" w:rsidRDefault="008E6129" w:rsidP="0077519E">
      <w:pPr>
        <w:spacing w:line="240" w:lineRule="auto"/>
        <w:ind w:firstLine="0"/>
        <w:rPr>
          <w:sz w:val="26"/>
          <w:szCs w:val="26"/>
        </w:rPr>
      </w:pPr>
      <w:r w:rsidRPr="00CE0B43">
        <w:rPr>
          <w:b/>
          <w:bCs/>
          <w:sz w:val="26"/>
          <w:szCs w:val="26"/>
        </w:rPr>
        <w:t>что превысило объем бюджетных ассигнований</w:t>
      </w:r>
      <w:r w:rsidRPr="006264FC">
        <w:rPr>
          <w:sz w:val="26"/>
          <w:szCs w:val="26"/>
        </w:rPr>
        <w:t xml:space="preserve">, утвержденных решением Евпаторийского городского совета от 30.12.2015 № 1-29/5 «О бюджете муниципального образования городской округ Евпатория Республики Крым на 2016 год» </w:t>
      </w:r>
      <w:r w:rsidRPr="00B63856">
        <w:rPr>
          <w:b/>
          <w:bCs/>
          <w:sz w:val="26"/>
          <w:szCs w:val="26"/>
        </w:rPr>
        <w:t>на 2 500 000,00 рублей.</w:t>
      </w:r>
    </w:p>
    <w:p w:rsidR="008E6129" w:rsidRPr="006264FC" w:rsidRDefault="008E6129" w:rsidP="0077519E">
      <w:pPr>
        <w:spacing w:line="240" w:lineRule="auto"/>
        <w:rPr>
          <w:sz w:val="26"/>
          <w:szCs w:val="26"/>
        </w:rPr>
      </w:pPr>
      <w:r w:rsidRPr="006264FC">
        <w:rPr>
          <w:sz w:val="26"/>
          <w:szCs w:val="26"/>
        </w:rPr>
        <w:t>В соответствии с изложенным, изменения в Муниципальную программу</w:t>
      </w:r>
      <w:r w:rsidRPr="006264FC">
        <w:rPr>
          <w:b/>
          <w:bCs/>
          <w:sz w:val="26"/>
          <w:szCs w:val="26"/>
        </w:rPr>
        <w:t xml:space="preserve"> внесены постановлением администрации от 04.03.2016 № 383-п в нарушение требований ст. 179 Бюджетного кодекса РФ, п. 2 ст. 18 Положения о бюджетном процессе, </w:t>
      </w:r>
      <w:r>
        <w:rPr>
          <w:b/>
          <w:bCs/>
          <w:sz w:val="26"/>
          <w:szCs w:val="26"/>
        </w:rPr>
        <w:t xml:space="preserve">ст. 23 решения Евпаторийского городского совета от 29.12.2015 «О бюджете муниципального образования городской округ Евпатория РК на 2016 год», </w:t>
      </w:r>
      <w:r w:rsidRPr="006264FC">
        <w:rPr>
          <w:b/>
          <w:bCs/>
          <w:sz w:val="26"/>
          <w:szCs w:val="26"/>
        </w:rPr>
        <w:t>п. 2.18 Порядка разработки муниципальных программ.</w:t>
      </w:r>
    </w:p>
    <w:p w:rsidR="008E6129" w:rsidRDefault="008E6129" w:rsidP="0077519E">
      <w:pPr>
        <w:spacing w:after="240" w:line="240" w:lineRule="auto"/>
        <w:rPr>
          <w:sz w:val="26"/>
          <w:szCs w:val="26"/>
        </w:rPr>
      </w:pPr>
      <w:r w:rsidRPr="006264FC">
        <w:rPr>
          <w:sz w:val="26"/>
          <w:szCs w:val="26"/>
        </w:rPr>
        <w:t>Статьей 15 решения Евпаторийского городского совета от 30.12.2015 № 1-29/15 «О бюджете муниципального образования городской округ Евпатория Республики Крым на 2016 год» (с изменениями) установлено, что муниципальные правовые акты, не обеспеченные источником финансирования в бюджете городского округа на 2016 год, не подлежат исполнению в 2016 году. Муниципальные правовые акты, влекущие дополнительные расходы за счет средств бюджета городского округа на 2016 год и (или) сокращающие доходную часть, применяются и реализуются только при наличии соответствующих источников дополнительных поступлений в бюджет и (или) сокращений расходов по конкретным статьям бюджета городского округа на 2016 год.</w:t>
      </w:r>
    </w:p>
    <w:p w:rsidR="008E6129" w:rsidRPr="006264FC" w:rsidRDefault="008E6129" w:rsidP="0077519E">
      <w:pPr>
        <w:numPr>
          <w:ilvl w:val="0"/>
          <w:numId w:val="22"/>
        </w:numPr>
        <w:spacing w:line="240" w:lineRule="auto"/>
        <w:ind w:left="0" w:firstLine="567"/>
        <w:rPr>
          <w:b/>
          <w:bCs/>
          <w:sz w:val="26"/>
          <w:szCs w:val="26"/>
        </w:rPr>
      </w:pPr>
      <w:r w:rsidRPr="006264FC">
        <w:rPr>
          <w:b/>
          <w:bCs/>
          <w:sz w:val="26"/>
          <w:szCs w:val="26"/>
        </w:rPr>
        <w:t xml:space="preserve">Постановлением администрации от 11.05.2016 № 1108-п </w:t>
      </w:r>
      <w:r w:rsidRPr="006264FC">
        <w:rPr>
          <w:sz w:val="26"/>
          <w:szCs w:val="26"/>
        </w:rPr>
        <w:t>в Муниципальную программу внесены изменения в части увеличения программных расходов за счет средств бюджета городского округа Евпатория Республики Крым.</w:t>
      </w:r>
    </w:p>
    <w:p w:rsidR="008E6129" w:rsidRPr="006264FC" w:rsidRDefault="008E6129" w:rsidP="0077519E">
      <w:pPr>
        <w:widowControl w:val="0"/>
        <w:shd w:val="clear" w:color="auto" w:fill="FFFFFF"/>
        <w:spacing w:line="240" w:lineRule="auto"/>
        <w:ind w:right="1"/>
        <w:rPr>
          <w:color w:val="000000"/>
          <w:sz w:val="26"/>
          <w:szCs w:val="26"/>
        </w:rPr>
      </w:pPr>
      <w:r w:rsidRPr="006264FC">
        <w:rPr>
          <w:color w:val="000000"/>
          <w:sz w:val="26"/>
          <w:szCs w:val="26"/>
        </w:rPr>
        <w:t xml:space="preserve">Таким образом, в соответствии с Муниципальной программой в редакции постановления администрации от 11.05.2016 № 1108-п, общая сумма программных расходов на 2016-2018 составила </w:t>
      </w:r>
      <w:r w:rsidRPr="006264FC">
        <w:rPr>
          <w:b/>
          <w:bCs/>
          <w:color w:val="000000"/>
          <w:sz w:val="26"/>
          <w:szCs w:val="26"/>
        </w:rPr>
        <w:t>53 962 710,00</w:t>
      </w:r>
      <w:r w:rsidRPr="006264FC">
        <w:rPr>
          <w:color w:val="000000"/>
          <w:sz w:val="26"/>
          <w:szCs w:val="26"/>
        </w:rPr>
        <w:t xml:space="preserve"> рублей, в том числе:</w:t>
      </w:r>
    </w:p>
    <w:tbl>
      <w:tblPr>
        <w:tblW w:w="990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1482"/>
        <w:gridCol w:w="1592"/>
        <w:gridCol w:w="1539"/>
        <w:gridCol w:w="1496"/>
      </w:tblGrid>
      <w:tr w:rsidR="008E6129" w:rsidRPr="0026113B">
        <w:tc>
          <w:tcPr>
            <w:tcW w:w="3794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82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b/>
                <w:bCs/>
                <w:color w:val="000000"/>
                <w:sz w:val="22"/>
                <w:szCs w:val="22"/>
              </w:rPr>
            </w:pPr>
            <w:r w:rsidRPr="0026113B">
              <w:rPr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592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b/>
                <w:bCs/>
                <w:color w:val="000000"/>
                <w:sz w:val="22"/>
                <w:szCs w:val="22"/>
              </w:rPr>
            </w:pPr>
            <w:r w:rsidRPr="0026113B">
              <w:rPr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539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b/>
                <w:bCs/>
                <w:color w:val="000000"/>
                <w:sz w:val="22"/>
                <w:szCs w:val="22"/>
              </w:rPr>
            </w:pPr>
            <w:r w:rsidRPr="0026113B">
              <w:rPr>
                <w:b/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496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b/>
                <w:bCs/>
                <w:color w:val="000000"/>
                <w:sz w:val="22"/>
                <w:szCs w:val="22"/>
              </w:rPr>
            </w:pPr>
            <w:r w:rsidRPr="0026113B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</w:tr>
      <w:tr w:rsidR="008E6129" w:rsidRPr="0026113B">
        <w:tc>
          <w:tcPr>
            <w:tcW w:w="3794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Средства бюджета городского округа</w:t>
            </w:r>
          </w:p>
        </w:tc>
        <w:tc>
          <w:tcPr>
            <w:tcW w:w="1482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19 827 400,00</w:t>
            </w:r>
          </w:p>
        </w:tc>
        <w:tc>
          <w:tcPr>
            <w:tcW w:w="1592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17 623 020,00</w:t>
            </w:r>
          </w:p>
        </w:tc>
        <w:tc>
          <w:tcPr>
            <w:tcW w:w="1539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16 379 890,00</w:t>
            </w:r>
          </w:p>
        </w:tc>
        <w:tc>
          <w:tcPr>
            <w:tcW w:w="1496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53 830 310,00</w:t>
            </w:r>
          </w:p>
        </w:tc>
      </w:tr>
      <w:tr w:rsidR="008E6129" w:rsidRPr="0026113B">
        <w:tc>
          <w:tcPr>
            <w:tcW w:w="3794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Средства бюджета Республики Крым</w:t>
            </w:r>
          </w:p>
        </w:tc>
        <w:tc>
          <w:tcPr>
            <w:tcW w:w="1482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92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39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496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-</w:t>
            </w:r>
          </w:p>
        </w:tc>
      </w:tr>
      <w:tr w:rsidR="008E6129" w:rsidRPr="0026113B">
        <w:tc>
          <w:tcPr>
            <w:tcW w:w="3794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Другие источники (субвенции из федерального бюджета)</w:t>
            </w:r>
          </w:p>
        </w:tc>
        <w:tc>
          <w:tcPr>
            <w:tcW w:w="1482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132 400,00</w:t>
            </w:r>
          </w:p>
        </w:tc>
        <w:tc>
          <w:tcPr>
            <w:tcW w:w="1592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39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496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132 400,00</w:t>
            </w:r>
          </w:p>
        </w:tc>
      </w:tr>
      <w:tr w:rsidR="008E6129" w:rsidRPr="0026113B">
        <w:tc>
          <w:tcPr>
            <w:tcW w:w="3794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b/>
                <w:bCs/>
                <w:color w:val="000000"/>
                <w:sz w:val="22"/>
                <w:szCs w:val="22"/>
              </w:rPr>
            </w:pPr>
            <w:r w:rsidRPr="0026113B">
              <w:rPr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482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b/>
                <w:bCs/>
                <w:color w:val="000000"/>
                <w:sz w:val="22"/>
                <w:szCs w:val="22"/>
              </w:rPr>
            </w:pPr>
            <w:r w:rsidRPr="0026113B">
              <w:rPr>
                <w:b/>
                <w:bCs/>
                <w:color w:val="000000"/>
                <w:sz w:val="22"/>
                <w:szCs w:val="22"/>
              </w:rPr>
              <w:t>19 959 800,00</w:t>
            </w:r>
          </w:p>
        </w:tc>
        <w:tc>
          <w:tcPr>
            <w:tcW w:w="1592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b/>
                <w:bCs/>
                <w:color w:val="000000"/>
                <w:sz w:val="22"/>
                <w:szCs w:val="22"/>
              </w:rPr>
            </w:pPr>
            <w:r w:rsidRPr="0026113B">
              <w:rPr>
                <w:b/>
                <w:bCs/>
                <w:color w:val="000000"/>
                <w:sz w:val="22"/>
                <w:szCs w:val="22"/>
              </w:rPr>
              <w:t>17 623 020,00</w:t>
            </w:r>
          </w:p>
        </w:tc>
        <w:tc>
          <w:tcPr>
            <w:tcW w:w="1539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b/>
                <w:bCs/>
                <w:color w:val="000000"/>
                <w:sz w:val="22"/>
                <w:szCs w:val="22"/>
              </w:rPr>
            </w:pPr>
            <w:r w:rsidRPr="0026113B">
              <w:rPr>
                <w:b/>
                <w:bCs/>
                <w:color w:val="000000"/>
                <w:sz w:val="22"/>
                <w:szCs w:val="22"/>
              </w:rPr>
              <w:t>16 379 890,00</w:t>
            </w:r>
          </w:p>
        </w:tc>
        <w:tc>
          <w:tcPr>
            <w:tcW w:w="1496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b/>
                <w:bCs/>
                <w:color w:val="000000"/>
                <w:sz w:val="22"/>
                <w:szCs w:val="22"/>
              </w:rPr>
            </w:pPr>
            <w:r w:rsidRPr="0026113B">
              <w:rPr>
                <w:b/>
                <w:bCs/>
                <w:color w:val="000000"/>
                <w:sz w:val="22"/>
                <w:szCs w:val="22"/>
              </w:rPr>
              <w:t>53 962 710,00</w:t>
            </w:r>
          </w:p>
        </w:tc>
      </w:tr>
    </w:tbl>
    <w:p w:rsidR="008E6129" w:rsidRPr="006264FC" w:rsidRDefault="008E6129" w:rsidP="00B63856">
      <w:pPr>
        <w:spacing w:line="240" w:lineRule="auto"/>
        <w:rPr>
          <w:sz w:val="26"/>
          <w:szCs w:val="26"/>
        </w:rPr>
      </w:pPr>
      <w:r w:rsidRPr="00B63856">
        <w:rPr>
          <w:sz w:val="26"/>
          <w:szCs w:val="26"/>
        </w:rPr>
        <w:t xml:space="preserve">Таким образом, </w:t>
      </w:r>
      <w:r w:rsidRPr="00B63856">
        <w:rPr>
          <w:b/>
          <w:bCs/>
          <w:sz w:val="26"/>
          <w:szCs w:val="26"/>
        </w:rPr>
        <w:t xml:space="preserve">объем </w:t>
      </w:r>
      <w:r>
        <w:rPr>
          <w:b/>
          <w:bCs/>
          <w:sz w:val="26"/>
          <w:szCs w:val="26"/>
        </w:rPr>
        <w:t xml:space="preserve">расходов муниципальной программы </w:t>
      </w:r>
      <w:r w:rsidRPr="00B63856">
        <w:rPr>
          <w:b/>
          <w:bCs/>
          <w:sz w:val="26"/>
          <w:szCs w:val="26"/>
        </w:rPr>
        <w:t>на 2016 год</w:t>
      </w:r>
      <w:r>
        <w:rPr>
          <w:sz w:val="26"/>
          <w:szCs w:val="26"/>
        </w:rPr>
        <w:t xml:space="preserve">в редакции постановления от 11.05.2016 № 1108-п </w:t>
      </w:r>
      <w:r w:rsidRPr="00B63856">
        <w:rPr>
          <w:b/>
          <w:bCs/>
          <w:sz w:val="26"/>
          <w:szCs w:val="26"/>
        </w:rPr>
        <w:t>превысил объем бюджетных ассигнований</w:t>
      </w:r>
      <w:r w:rsidRPr="006264FC">
        <w:rPr>
          <w:sz w:val="26"/>
          <w:szCs w:val="26"/>
        </w:rPr>
        <w:t>, утвержденных решением Евпаторийского городского совета от 30.12.2015 № 1-29/5 «О бюджете муниципального образования городской округ Евпатория Республики Крым на 2016 год» в редакции решения Евпаторийского городского совета от 06.04.2016 № 1-33/1</w:t>
      </w:r>
      <w:r w:rsidRPr="00B63856">
        <w:rPr>
          <w:b/>
          <w:bCs/>
          <w:sz w:val="26"/>
          <w:szCs w:val="26"/>
        </w:rPr>
        <w:t>на 4 500 000,00 рублей.</w:t>
      </w:r>
    </w:p>
    <w:p w:rsidR="008E6129" w:rsidRDefault="008E6129" w:rsidP="0077519E">
      <w:pPr>
        <w:spacing w:line="240" w:lineRule="auto"/>
        <w:rPr>
          <w:b/>
          <w:bCs/>
          <w:sz w:val="26"/>
          <w:szCs w:val="26"/>
        </w:rPr>
      </w:pPr>
      <w:r w:rsidRPr="006264FC">
        <w:rPr>
          <w:sz w:val="26"/>
          <w:szCs w:val="26"/>
        </w:rPr>
        <w:t>В соответствии с изложенным, изменения в Муниципальную программу</w:t>
      </w:r>
      <w:r w:rsidRPr="006264FC">
        <w:rPr>
          <w:b/>
          <w:bCs/>
          <w:sz w:val="26"/>
          <w:szCs w:val="26"/>
        </w:rPr>
        <w:t xml:space="preserve"> внесены постановлением администрации от 11.05.2016 № 1108-п в нарушение требований ст. 179 Бюджетного кодекса РФ, п. 2 ст. 18 Положения о бюджетном процессе, </w:t>
      </w:r>
      <w:r w:rsidRPr="00A750CB">
        <w:rPr>
          <w:b/>
          <w:bCs/>
          <w:sz w:val="26"/>
          <w:szCs w:val="26"/>
        </w:rPr>
        <w:t>ст. 23 решения Евпаторийского городского совета от 29.12.2015 «О бюджете муниципального образования городской округ Евпатория РК на 2016 год»</w:t>
      </w:r>
      <w:r>
        <w:rPr>
          <w:b/>
          <w:bCs/>
          <w:sz w:val="26"/>
          <w:szCs w:val="26"/>
        </w:rPr>
        <w:t xml:space="preserve">, </w:t>
      </w:r>
      <w:r w:rsidRPr="006264FC">
        <w:rPr>
          <w:b/>
          <w:bCs/>
          <w:sz w:val="26"/>
          <w:szCs w:val="26"/>
        </w:rPr>
        <w:t>п. 2.18 Порядка разработки муниципальных программ.</w:t>
      </w:r>
    </w:p>
    <w:p w:rsidR="008E6129" w:rsidRPr="00751407" w:rsidRDefault="008E6129" w:rsidP="0077519E">
      <w:pPr>
        <w:spacing w:line="240" w:lineRule="auto"/>
        <w:ind w:firstLine="720"/>
        <w:rPr>
          <w:sz w:val="18"/>
          <w:szCs w:val="18"/>
          <w:u w:val="single"/>
        </w:rPr>
      </w:pPr>
    </w:p>
    <w:p w:rsidR="008E6129" w:rsidRDefault="008E6129" w:rsidP="0077519E">
      <w:pPr>
        <w:spacing w:line="240" w:lineRule="auto"/>
        <w:ind w:firstLine="720"/>
        <w:rPr>
          <w:sz w:val="26"/>
          <w:szCs w:val="26"/>
        </w:rPr>
      </w:pPr>
      <w:r w:rsidRPr="00CE0B43">
        <w:rPr>
          <w:sz w:val="26"/>
          <w:szCs w:val="26"/>
        </w:rPr>
        <w:t xml:space="preserve">Следует отметить, что дополнительные бюджетные ассигнования в сумме 4 500 000,00 рублей были </w:t>
      </w:r>
      <w:r>
        <w:rPr>
          <w:sz w:val="26"/>
          <w:szCs w:val="26"/>
        </w:rPr>
        <w:t>выделены</w:t>
      </w:r>
      <w:r w:rsidRPr="00CE0B43">
        <w:rPr>
          <w:sz w:val="26"/>
          <w:szCs w:val="26"/>
        </w:rPr>
        <w:t xml:space="preserve"> ДИЗО решением Евпаторийского городского совета от </w:t>
      </w:r>
      <w:r w:rsidRPr="008E1210">
        <w:rPr>
          <w:b/>
          <w:bCs/>
          <w:sz w:val="26"/>
          <w:szCs w:val="26"/>
        </w:rPr>
        <w:t>02.06.2016</w:t>
      </w:r>
      <w:r w:rsidRPr="00CE0B43">
        <w:rPr>
          <w:sz w:val="26"/>
          <w:szCs w:val="26"/>
        </w:rPr>
        <w:t xml:space="preserve"> № 1-36/11</w:t>
      </w:r>
      <w:r>
        <w:rPr>
          <w:sz w:val="26"/>
          <w:szCs w:val="26"/>
        </w:rPr>
        <w:t>.</w:t>
      </w:r>
    </w:p>
    <w:p w:rsidR="008E6129" w:rsidRDefault="008E6129" w:rsidP="0077519E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Потребность в ассигнованиях обосновывалась ДИЗО как необходимость </w:t>
      </w:r>
      <w:r w:rsidRPr="007A57F0">
        <w:rPr>
          <w:sz w:val="26"/>
          <w:szCs w:val="26"/>
        </w:rPr>
        <w:t>разработки проектной документации «Проект межевания территорий общей площадью предположительно 19,9 га и 25,6 га</w:t>
      </w:r>
      <w:r>
        <w:rPr>
          <w:sz w:val="26"/>
          <w:szCs w:val="26"/>
        </w:rPr>
        <w:t>»</w:t>
      </w:r>
      <w:r w:rsidRPr="007A57F0">
        <w:rPr>
          <w:sz w:val="26"/>
          <w:szCs w:val="26"/>
        </w:rPr>
        <w:t>, котор</w:t>
      </w:r>
      <w:r>
        <w:rPr>
          <w:sz w:val="26"/>
          <w:szCs w:val="26"/>
        </w:rPr>
        <w:t>ая</w:t>
      </w:r>
      <w:r w:rsidRPr="007A57F0">
        <w:rPr>
          <w:sz w:val="26"/>
          <w:szCs w:val="26"/>
        </w:rPr>
        <w:t xml:space="preserve"> позволи</w:t>
      </w:r>
      <w:r>
        <w:rPr>
          <w:sz w:val="26"/>
          <w:szCs w:val="26"/>
        </w:rPr>
        <w:t>ла бы</w:t>
      </w:r>
      <w:r w:rsidRPr="007A57F0">
        <w:rPr>
          <w:sz w:val="26"/>
          <w:szCs w:val="26"/>
        </w:rPr>
        <w:t xml:space="preserve"> предоставить льготным категориям граждан земельные участки из земель муниципальной собственности</w:t>
      </w:r>
      <w:r>
        <w:rPr>
          <w:sz w:val="26"/>
          <w:szCs w:val="26"/>
        </w:rPr>
        <w:t xml:space="preserve"> (на сумму 2 000 000,00 рублей), т.е. для выполнения </w:t>
      </w:r>
      <w:r w:rsidRPr="00DF0772">
        <w:rPr>
          <w:sz w:val="26"/>
          <w:szCs w:val="26"/>
          <w:u w:val="single"/>
        </w:rPr>
        <w:t>мероприятия 1 «Обеспечение предоставления льготным категориям граждан земельных участков из земель муниципальной собственности после проведения кадастровых работ»</w:t>
      </w:r>
      <w:r w:rsidRPr="007A57F0">
        <w:rPr>
          <w:sz w:val="26"/>
          <w:szCs w:val="26"/>
        </w:rPr>
        <w:t xml:space="preserve">; </w:t>
      </w:r>
      <w:r>
        <w:rPr>
          <w:sz w:val="26"/>
          <w:szCs w:val="26"/>
        </w:rPr>
        <w:t xml:space="preserve">а также в связи с </w:t>
      </w:r>
      <w:r w:rsidRPr="007A57F0">
        <w:rPr>
          <w:sz w:val="26"/>
          <w:szCs w:val="26"/>
        </w:rPr>
        <w:t>необходимостью изготовления кадастровых паспортов, технических планов и других документов, требующихся для регистрации за муниципальным образованием городской округ Евпатория Республики Крым в соответствии требованиями Федерального закона от 21.07.1997 № 122-ФЗ «О государственной регистрации прав на недвижимое имущество и сделок с ними»</w:t>
      </w:r>
      <w:r>
        <w:rPr>
          <w:sz w:val="26"/>
          <w:szCs w:val="26"/>
        </w:rPr>
        <w:t xml:space="preserve"> (на сумму 2 500 000,00 рублей), т.е. для выполнения </w:t>
      </w:r>
      <w:r w:rsidRPr="00DF0772">
        <w:rPr>
          <w:sz w:val="26"/>
          <w:szCs w:val="26"/>
          <w:u w:val="single"/>
        </w:rPr>
        <w:t>мероприятия 2 «Обеспечение проведения землеустроительных и кадастровых работ для постановки на государственный кадастровый учет объектов…».</w:t>
      </w:r>
    </w:p>
    <w:p w:rsidR="008E6129" w:rsidRDefault="008E6129" w:rsidP="00DF0772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>Планирование расходов на</w:t>
      </w:r>
      <w:r w:rsidRPr="006264FC">
        <w:rPr>
          <w:sz w:val="26"/>
          <w:szCs w:val="26"/>
        </w:rPr>
        <w:t>разработк</w:t>
      </w:r>
      <w:r>
        <w:rPr>
          <w:sz w:val="26"/>
          <w:szCs w:val="26"/>
        </w:rPr>
        <w:t>у</w:t>
      </w:r>
      <w:r w:rsidRPr="006264FC">
        <w:rPr>
          <w:sz w:val="26"/>
          <w:szCs w:val="26"/>
        </w:rPr>
        <w:t xml:space="preserve"> проектов межевания территории на сумму 2 000 000,00 рублей</w:t>
      </w:r>
      <w:r>
        <w:rPr>
          <w:sz w:val="26"/>
          <w:szCs w:val="26"/>
        </w:rPr>
        <w:t xml:space="preserve"> осуществлялось ДИЗО </w:t>
      </w:r>
      <w:r w:rsidRPr="006264FC">
        <w:rPr>
          <w:sz w:val="26"/>
          <w:szCs w:val="26"/>
        </w:rPr>
        <w:t>на основании единичных коммерческих предложений</w:t>
      </w:r>
      <w:r w:rsidRPr="009D7D1C">
        <w:rPr>
          <w:sz w:val="26"/>
          <w:szCs w:val="26"/>
        </w:rPr>
        <w:t>ООО «ТИСА»</w:t>
      </w:r>
      <w:r>
        <w:rPr>
          <w:sz w:val="26"/>
          <w:szCs w:val="26"/>
        </w:rPr>
        <w:t xml:space="preserve">, </w:t>
      </w:r>
      <w:r w:rsidRPr="002700A3">
        <w:rPr>
          <w:sz w:val="26"/>
          <w:szCs w:val="26"/>
        </w:rPr>
        <w:t xml:space="preserve">на проведение независимой оценки </w:t>
      </w:r>
      <w:r w:rsidRPr="006264FC">
        <w:rPr>
          <w:sz w:val="26"/>
          <w:szCs w:val="26"/>
        </w:rPr>
        <w:t>объектов недвижимого имущества</w:t>
      </w:r>
      <w:r w:rsidRPr="002700A3">
        <w:rPr>
          <w:sz w:val="26"/>
          <w:szCs w:val="26"/>
        </w:rPr>
        <w:t>в сумме</w:t>
      </w:r>
      <w:r w:rsidRPr="006264FC">
        <w:rPr>
          <w:sz w:val="26"/>
          <w:szCs w:val="26"/>
        </w:rPr>
        <w:t>1 000 000,00 рублей</w:t>
      </w:r>
      <w:r>
        <w:rPr>
          <w:sz w:val="26"/>
          <w:szCs w:val="26"/>
        </w:rPr>
        <w:t xml:space="preserve"> на основании </w:t>
      </w:r>
      <w:r w:rsidRPr="006264FC">
        <w:rPr>
          <w:sz w:val="26"/>
          <w:szCs w:val="26"/>
        </w:rPr>
        <w:t>аналогов выполненных работ</w:t>
      </w:r>
      <w:r>
        <w:rPr>
          <w:sz w:val="26"/>
          <w:szCs w:val="26"/>
        </w:rPr>
        <w:t xml:space="preserve">, на проведение землеустроительных и кадастровых работ для постановки на государственный кадастровый учет объектов недвижимого имущества в сумме 1 500 000,00рублей на основании данных БТИ </w:t>
      </w:r>
      <w:r w:rsidRPr="006264FC">
        <w:rPr>
          <w:sz w:val="26"/>
          <w:szCs w:val="26"/>
        </w:rPr>
        <w:t xml:space="preserve">без применения метода сопоставимых рыночных цен (анализ рынка), как приоритетного метода для определения и обоснования начальной (максимальной) цены контракта, согласно требованиям ч. 6 ст. 22 </w:t>
      </w:r>
      <w:r>
        <w:rPr>
          <w:sz w:val="26"/>
          <w:szCs w:val="26"/>
        </w:rPr>
        <w:t xml:space="preserve">Федерального закона от 05.04.2013 № </w:t>
      </w:r>
      <w:r w:rsidRPr="002700A3">
        <w:rPr>
          <w:sz w:val="26"/>
          <w:szCs w:val="26"/>
        </w:rPr>
        <w:t>44-ФЗ"О контрактной системе в сфере закупок товаров, работ, услуг для обеспечения государственных и муниципальных нужд"</w:t>
      </w:r>
      <w:r>
        <w:rPr>
          <w:sz w:val="26"/>
          <w:szCs w:val="26"/>
        </w:rPr>
        <w:t xml:space="preserve"> (далее - </w:t>
      </w:r>
      <w:r w:rsidRPr="006264FC">
        <w:rPr>
          <w:sz w:val="26"/>
          <w:szCs w:val="26"/>
        </w:rPr>
        <w:t>44-ФЗ</w:t>
      </w:r>
      <w:r>
        <w:rPr>
          <w:sz w:val="26"/>
          <w:szCs w:val="26"/>
        </w:rPr>
        <w:t>)</w:t>
      </w:r>
      <w:r w:rsidRPr="006264FC">
        <w:rPr>
          <w:sz w:val="26"/>
          <w:szCs w:val="26"/>
        </w:rPr>
        <w:t xml:space="preserve">, что в свою очередь </w:t>
      </w:r>
      <w:r>
        <w:rPr>
          <w:sz w:val="26"/>
          <w:szCs w:val="26"/>
        </w:rPr>
        <w:t xml:space="preserve">может свидетельствовать </w:t>
      </w:r>
      <w:r w:rsidRPr="006264FC">
        <w:rPr>
          <w:sz w:val="26"/>
          <w:szCs w:val="26"/>
        </w:rPr>
        <w:t>о необоснованном (завышенном) планировании расходов ДИЗО и необоснованном (завышенном) выделении дополнительных бюджетных средств</w:t>
      </w:r>
      <w:r>
        <w:rPr>
          <w:sz w:val="26"/>
          <w:szCs w:val="26"/>
        </w:rPr>
        <w:t>.</w:t>
      </w:r>
    </w:p>
    <w:p w:rsidR="008E6129" w:rsidRDefault="008E6129" w:rsidP="00751407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>По результатам проведенного мероприятия установлено:</w:t>
      </w:r>
    </w:p>
    <w:p w:rsidR="008E6129" w:rsidRDefault="008E6129" w:rsidP="00751407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расходы на реализацию </w:t>
      </w:r>
      <w:r w:rsidRPr="008E1210">
        <w:rPr>
          <w:sz w:val="26"/>
          <w:szCs w:val="26"/>
          <w:u w:val="single"/>
        </w:rPr>
        <w:t>мероприятия 1</w:t>
      </w:r>
      <w:r>
        <w:rPr>
          <w:sz w:val="26"/>
          <w:szCs w:val="26"/>
        </w:rPr>
        <w:t xml:space="preserve"> в 2016 году составили </w:t>
      </w:r>
      <w:r w:rsidRPr="008E1210">
        <w:rPr>
          <w:sz w:val="26"/>
          <w:szCs w:val="26"/>
        </w:rPr>
        <w:t>1 651,9 тыс. руб. на формирование двух земельных участков (проведение кадастровых работ)</w:t>
      </w:r>
      <w:r>
        <w:rPr>
          <w:sz w:val="26"/>
          <w:szCs w:val="26"/>
        </w:rPr>
        <w:t>, п</w:t>
      </w:r>
      <w:r w:rsidRPr="008E1210">
        <w:rPr>
          <w:sz w:val="26"/>
          <w:szCs w:val="26"/>
        </w:rPr>
        <w:t xml:space="preserve">оказатель </w:t>
      </w:r>
      <w:r>
        <w:rPr>
          <w:sz w:val="26"/>
          <w:szCs w:val="26"/>
        </w:rPr>
        <w:t xml:space="preserve">же </w:t>
      </w:r>
      <w:r w:rsidRPr="008E1210">
        <w:rPr>
          <w:sz w:val="26"/>
          <w:szCs w:val="26"/>
        </w:rPr>
        <w:t>исполнения мероприятия за 2016 год равен 0</w:t>
      </w:r>
      <w:r>
        <w:rPr>
          <w:sz w:val="26"/>
          <w:szCs w:val="26"/>
        </w:rPr>
        <w:t>;</w:t>
      </w:r>
    </w:p>
    <w:p w:rsidR="008E6129" w:rsidRPr="00751407" w:rsidRDefault="008E6129" w:rsidP="00751407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на выполнение </w:t>
      </w:r>
      <w:r w:rsidRPr="00751407">
        <w:rPr>
          <w:sz w:val="26"/>
          <w:szCs w:val="26"/>
          <w:u w:val="single"/>
        </w:rPr>
        <w:t>мероприятия 2</w:t>
      </w:r>
      <w:r>
        <w:rPr>
          <w:sz w:val="26"/>
          <w:szCs w:val="26"/>
        </w:rPr>
        <w:t xml:space="preserve"> израсходовано 2 426,00 тыс. руб.,</w:t>
      </w:r>
      <w:r w:rsidRPr="00751407">
        <w:rPr>
          <w:sz w:val="26"/>
          <w:szCs w:val="26"/>
        </w:rPr>
        <w:t>общий процент исполнения мероприятия фактически составил 11,4%</w:t>
      </w:r>
      <w:r>
        <w:rPr>
          <w:sz w:val="26"/>
          <w:szCs w:val="26"/>
        </w:rPr>
        <w:t xml:space="preserve"> (т.е. из </w:t>
      </w:r>
      <w:r w:rsidRPr="00751407">
        <w:rPr>
          <w:sz w:val="26"/>
          <w:szCs w:val="26"/>
        </w:rPr>
        <w:t>6257 объектов</w:t>
      </w:r>
      <w:r>
        <w:rPr>
          <w:sz w:val="26"/>
          <w:szCs w:val="26"/>
        </w:rPr>
        <w:t xml:space="preserve"> муниципальной собственности на 710 объектов </w:t>
      </w:r>
      <w:r w:rsidRPr="00751407">
        <w:rPr>
          <w:sz w:val="26"/>
          <w:szCs w:val="26"/>
        </w:rPr>
        <w:t>сведения внесены в государственный кадастр недвижимости</w:t>
      </w:r>
      <w:r>
        <w:rPr>
          <w:sz w:val="26"/>
          <w:szCs w:val="26"/>
        </w:rPr>
        <w:t xml:space="preserve"> и</w:t>
      </w:r>
      <w:r w:rsidRPr="00751407">
        <w:rPr>
          <w:sz w:val="26"/>
          <w:szCs w:val="26"/>
        </w:rPr>
        <w:t xml:space="preserve"> в установленном порядке зарегистрировано право собственности в Едином государственном реестре прав на недвижимое имущество и сделок с ним</w:t>
      </w:r>
      <w:r>
        <w:rPr>
          <w:sz w:val="26"/>
          <w:szCs w:val="26"/>
        </w:rPr>
        <w:t>)</w:t>
      </w:r>
      <w:r w:rsidRPr="00751407">
        <w:rPr>
          <w:sz w:val="26"/>
          <w:szCs w:val="26"/>
        </w:rPr>
        <w:t>.</w:t>
      </w:r>
    </w:p>
    <w:p w:rsidR="008E6129" w:rsidRPr="008E1210" w:rsidRDefault="008E6129" w:rsidP="008E1210">
      <w:pPr>
        <w:spacing w:after="240"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Более детальный анализ использования средств и </w:t>
      </w:r>
      <w:r w:rsidRPr="008E1210">
        <w:rPr>
          <w:sz w:val="26"/>
          <w:szCs w:val="26"/>
        </w:rPr>
        <w:t>показател</w:t>
      </w:r>
      <w:r>
        <w:rPr>
          <w:sz w:val="26"/>
          <w:szCs w:val="26"/>
        </w:rPr>
        <w:t>ей</w:t>
      </w:r>
      <w:r w:rsidRPr="008E1210">
        <w:rPr>
          <w:sz w:val="26"/>
          <w:szCs w:val="26"/>
        </w:rPr>
        <w:t xml:space="preserve"> исполнения мероприятий </w:t>
      </w:r>
      <w:r>
        <w:rPr>
          <w:sz w:val="26"/>
          <w:szCs w:val="26"/>
        </w:rPr>
        <w:t>1 и 2</w:t>
      </w:r>
      <w:r w:rsidRPr="008E1210">
        <w:rPr>
          <w:sz w:val="26"/>
          <w:szCs w:val="26"/>
        </w:rPr>
        <w:t>отражен в разделе 2.1 настоящего заключения.</w:t>
      </w:r>
    </w:p>
    <w:p w:rsidR="008E6129" w:rsidRPr="00F01F0C" w:rsidRDefault="008E6129" w:rsidP="0077519E">
      <w:pPr>
        <w:numPr>
          <w:ilvl w:val="0"/>
          <w:numId w:val="22"/>
        </w:numPr>
        <w:spacing w:line="240" w:lineRule="auto"/>
        <w:ind w:left="0" w:firstLine="567"/>
        <w:rPr>
          <w:sz w:val="26"/>
          <w:szCs w:val="26"/>
        </w:rPr>
      </w:pPr>
      <w:r w:rsidRPr="00616343">
        <w:rPr>
          <w:sz w:val="26"/>
          <w:szCs w:val="26"/>
          <w:u w:val="single"/>
        </w:rPr>
        <w:t>Решением Евпаторийского городского совета от 22.07.2016г. 1-40/1</w:t>
      </w:r>
      <w:r w:rsidRPr="00616343">
        <w:rPr>
          <w:sz w:val="26"/>
          <w:szCs w:val="26"/>
        </w:rPr>
        <w:t xml:space="preserve"> «О внесении изменений и дополнений в решение «О бюджете муниципального образования городской округ Евпатория Республики Крым на 2016 год» от 30.12.2015 № 1-29/5 с изменениями» ДИЗО были </w:t>
      </w:r>
      <w:r w:rsidRPr="00A750CB">
        <w:rPr>
          <w:sz w:val="26"/>
          <w:szCs w:val="26"/>
        </w:rPr>
        <w:t>увеличены</w:t>
      </w:r>
      <w:r w:rsidRPr="00616343">
        <w:rPr>
          <w:sz w:val="26"/>
          <w:szCs w:val="26"/>
        </w:rPr>
        <w:t xml:space="preserve"> бюджетные ассигнования </w:t>
      </w:r>
      <w:r>
        <w:rPr>
          <w:sz w:val="26"/>
          <w:szCs w:val="26"/>
        </w:rPr>
        <w:t xml:space="preserve">на сумму 1 441 963,00 рублей и </w:t>
      </w:r>
      <w:r w:rsidRPr="00F01F0C">
        <w:rPr>
          <w:b/>
          <w:bCs/>
          <w:sz w:val="26"/>
          <w:szCs w:val="26"/>
        </w:rPr>
        <w:t>составили в целом 21 401 815,00 рублей</w:t>
      </w:r>
      <w:r>
        <w:rPr>
          <w:sz w:val="26"/>
          <w:szCs w:val="26"/>
        </w:rPr>
        <w:t>.</w:t>
      </w:r>
    </w:p>
    <w:p w:rsidR="008E6129" w:rsidRDefault="008E6129" w:rsidP="00F01F0C">
      <w:pPr>
        <w:spacing w:line="240" w:lineRule="auto"/>
        <w:rPr>
          <w:color w:val="000000"/>
          <w:sz w:val="26"/>
          <w:szCs w:val="26"/>
        </w:rPr>
      </w:pPr>
      <w:r w:rsidRPr="006264FC">
        <w:rPr>
          <w:b/>
          <w:bCs/>
          <w:sz w:val="26"/>
          <w:szCs w:val="26"/>
        </w:rPr>
        <w:t>Постановлением администрации от 12.08.2016 № 2127-п</w:t>
      </w:r>
      <w:r w:rsidRPr="006264FC">
        <w:rPr>
          <w:sz w:val="26"/>
          <w:szCs w:val="26"/>
        </w:rPr>
        <w:t xml:space="preserve"> показатели Муниципальной программы приведены в соответствие с решением Евпаторийского городского совета от </w:t>
      </w:r>
      <w:r w:rsidRPr="006264FC">
        <w:rPr>
          <w:color w:val="000000"/>
          <w:sz w:val="26"/>
          <w:szCs w:val="26"/>
        </w:rPr>
        <w:t>30.12.2015 № 1-29/5 «О бюджете городского округа Евпатория Республики Крым на 2016 год»</w:t>
      </w:r>
      <w:r>
        <w:rPr>
          <w:color w:val="000000"/>
          <w:sz w:val="26"/>
          <w:szCs w:val="26"/>
        </w:rPr>
        <w:t xml:space="preserve"> (</w:t>
      </w:r>
      <w:r w:rsidRPr="006264FC">
        <w:rPr>
          <w:color w:val="000000"/>
          <w:sz w:val="26"/>
          <w:szCs w:val="26"/>
        </w:rPr>
        <w:t>в редакции решения от 2</w:t>
      </w:r>
      <w:r>
        <w:rPr>
          <w:color w:val="000000"/>
          <w:sz w:val="26"/>
          <w:szCs w:val="26"/>
        </w:rPr>
        <w:t>2</w:t>
      </w:r>
      <w:r w:rsidRPr="006264FC">
        <w:rPr>
          <w:color w:val="000000"/>
          <w:sz w:val="26"/>
          <w:szCs w:val="26"/>
        </w:rPr>
        <w:t>.07.2016 № 1-4</w:t>
      </w:r>
      <w:r>
        <w:rPr>
          <w:color w:val="000000"/>
          <w:sz w:val="26"/>
          <w:szCs w:val="26"/>
        </w:rPr>
        <w:t>0/1).</w:t>
      </w:r>
    </w:p>
    <w:p w:rsidR="008E6129" w:rsidRDefault="008E6129" w:rsidP="0077519E">
      <w:pPr>
        <w:widowControl w:val="0"/>
        <w:shd w:val="clear" w:color="auto" w:fill="FFFFFF"/>
        <w:spacing w:line="240" w:lineRule="auto"/>
        <w:ind w:right="1"/>
        <w:rPr>
          <w:color w:val="000000"/>
          <w:sz w:val="26"/>
          <w:szCs w:val="26"/>
        </w:rPr>
      </w:pPr>
      <w:r w:rsidRPr="006264FC">
        <w:rPr>
          <w:color w:val="000000"/>
          <w:sz w:val="26"/>
          <w:szCs w:val="26"/>
        </w:rPr>
        <w:t xml:space="preserve">Таким образом, Муниципальной программой в редакции постановления администрации от 12.08.2016 № 2127-п, программные расходы на 2016-2018 были запланированы в общей сумме </w:t>
      </w:r>
      <w:r w:rsidRPr="006264FC">
        <w:rPr>
          <w:b/>
          <w:bCs/>
          <w:color w:val="000000"/>
          <w:sz w:val="26"/>
          <w:szCs w:val="26"/>
        </w:rPr>
        <w:t>55 404 725,00</w:t>
      </w:r>
      <w:r w:rsidRPr="006264FC">
        <w:rPr>
          <w:color w:val="000000"/>
          <w:sz w:val="26"/>
          <w:szCs w:val="26"/>
        </w:rPr>
        <w:t xml:space="preserve"> рублей</w:t>
      </w:r>
      <w:r>
        <w:rPr>
          <w:color w:val="000000"/>
          <w:sz w:val="26"/>
          <w:szCs w:val="26"/>
        </w:rPr>
        <w:t>, в том числе:</w:t>
      </w:r>
    </w:p>
    <w:tbl>
      <w:tblPr>
        <w:tblW w:w="990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3"/>
        <w:gridCol w:w="1483"/>
        <w:gridCol w:w="1592"/>
        <w:gridCol w:w="1539"/>
        <w:gridCol w:w="1496"/>
      </w:tblGrid>
      <w:tr w:rsidR="008E6129" w:rsidRPr="0026113B">
        <w:tc>
          <w:tcPr>
            <w:tcW w:w="3793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83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b/>
                <w:bCs/>
                <w:color w:val="000000"/>
                <w:sz w:val="22"/>
                <w:szCs w:val="22"/>
              </w:rPr>
            </w:pPr>
            <w:r w:rsidRPr="0026113B">
              <w:rPr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592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b/>
                <w:bCs/>
                <w:color w:val="000000"/>
                <w:sz w:val="22"/>
                <w:szCs w:val="22"/>
              </w:rPr>
            </w:pPr>
            <w:r w:rsidRPr="0026113B">
              <w:rPr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539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b/>
                <w:bCs/>
                <w:color w:val="000000"/>
                <w:sz w:val="22"/>
                <w:szCs w:val="22"/>
              </w:rPr>
            </w:pPr>
            <w:r w:rsidRPr="0026113B">
              <w:rPr>
                <w:b/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496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b/>
                <w:bCs/>
                <w:color w:val="000000"/>
                <w:sz w:val="22"/>
                <w:szCs w:val="22"/>
              </w:rPr>
            </w:pPr>
            <w:r w:rsidRPr="0026113B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</w:tr>
      <w:tr w:rsidR="008E6129" w:rsidRPr="0026113B">
        <w:tc>
          <w:tcPr>
            <w:tcW w:w="3793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Средства бюджета городского округа</w:t>
            </w:r>
          </w:p>
        </w:tc>
        <w:tc>
          <w:tcPr>
            <w:tcW w:w="1483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21 241 401,00</w:t>
            </w:r>
          </w:p>
        </w:tc>
        <w:tc>
          <w:tcPr>
            <w:tcW w:w="1592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17 623 020,00</w:t>
            </w:r>
          </w:p>
        </w:tc>
        <w:tc>
          <w:tcPr>
            <w:tcW w:w="1539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16 379 890,00</w:t>
            </w:r>
          </w:p>
        </w:tc>
        <w:tc>
          <w:tcPr>
            <w:tcW w:w="1496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55 244 311,00</w:t>
            </w:r>
          </w:p>
        </w:tc>
      </w:tr>
      <w:tr w:rsidR="008E6129" w:rsidRPr="0026113B">
        <w:tc>
          <w:tcPr>
            <w:tcW w:w="3793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Средства бюджета Республики Крым</w:t>
            </w:r>
          </w:p>
        </w:tc>
        <w:tc>
          <w:tcPr>
            <w:tcW w:w="1483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28 014,00</w:t>
            </w:r>
          </w:p>
        </w:tc>
        <w:tc>
          <w:tcPr>
            <w:tcW w:w="1592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39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496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28 014,00</w:t>
            </w:r>
          </w:p>
        </w:tc>
      </w:tr>
      <w:tr w:rsidR="008E6129" w:rsidRPr="0026113B">
        <w:tc>
          <w:tcPr>
            <w:tcW w:w="3793" w:type="dxa"/>
          </w:tcPr>
          <w:p w:rsidR="008E6129" w:rsidRPr="0026113B" w:rsidRDefault="008E6129" w:rsidP="00200565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Средства федерального бюджета</w:t>
            </w:r>
          </w:p>
        </w:tc>
        <w:tc>
          <w:tcPr>
            <w:tcW w:w="1483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132 400,00</w:t>
            </w:r>
          </w:p>
        </w:tc>
        <w:tc>
          <w:tcPr>
            <w:tcW w:w="1592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39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496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color w:val="000000"/>
                <w:sz w:val="22"/>
                <w:szCs w:val="22"/>
              </w:rPr>
            </w:pPr>
            <w:r w:rsidRPr="0026113B">
              <w:rPr>
                <w:color w:val="000000"/>
                <w:sz w:val="22"/>
                <w:szCs w:val="22"/>
              </w:rPr>
              <w:t>132 400,00</w:t>
            </w:r>
          </w:p>
        </w:tc>
      </w:tr>
      <w:tr w:rsidR="008E6129" w:rsidRPr="0026113B">
        <w:tc>
          <w:tcPr>
            <w:tcW w:w="3793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b/>
                <w:bCs/>
                <w:color w:val="000000"/>
                <w:sz w:val="22"/>
                <w:szCs w:val="22"/>
              </w:rPr>
            </w:pPr>
            <w:r w:rsidRPr="0026113B">
              <w:rPr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483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b/>
                <w:bCs/>
                <w:color w:val="000000"/>
                <w:sz w:val="22"/>
                <w:szCs w:val="22"/>
              </w:rPr>
            </w:pPr>
            <w:r w:rsidRPr="0026113B">
              <w:rPr>
                <w:b/>
                <w:bCs/>
                <w:color w:val="000000"/>
                <w:sz w:val="22"/>
                <w:szCs w:val="22"/>
              </w:rPr>
              <w:t>21 401 815,00</w:t>
            </w:r>
          </w:p>
        </w:tc>
        <w:tc>
          <w:tcPr>
            <w:tcW w:w="1592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b/>
                <w:bCs/>
                <w:color w:val="000000"/>
                <w:sz w:val="22"/>
                <w:szCs w:val="22"/>
              </w:rPr>
            </w:pPr>
            <w:r w:rsidRPr="0026113B">
              <w:rPr>
                <w:b/>
                <w:bCs/>
                <w:color w:val="000000"/>
                <w:sz w:val="22"/>
                <w:szCs w:val="22"/>
              </w:rPr>
              <w:t>17 623 020,00</w:t>
            </w:r>
          </w:p>
        </w:tc>
        <w:tc>
          <w:tcPr>
            <w:tcW w:w="1539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b/>
                <w:bCs/>
                <w:color w:val="000000"/>
                <w:sz w:val="22"/>
                <w:szCs w:val="22"/>
              </w:rPr>
            </w:pPr>
            <w:r w:rsidRPr="0026113B">
              <w:rPr>
                <w:b/>
                <w:bCs/>
                <w:color w:val="000000"/>
                <w:sz w:val="22"/>
                <w:szCs w:val="22"/>
              </w:rPr>
              <w:t>16 379 890,00</w:t>
            </w:r>
          </w:p>
        </w:tc>
        <w:tc>
          <w:tcPr>
            <w:tcW w:w="1496" w:type="dxa"/>
          </w:tcPr>
          <w:p w:rsidR="008E6129" w:rsidRPr="0026113B" w:rsidRDefault="008E6129" w:rsidP="0077519E">
            <w:pPr>
              <w:widowControl w:val="0"/>
              <w:spacing w:line="240" w:lineRule="auto"/>
              <w:ind w:right="1" w:firstLine="0"/>
              <w:rPr>
                <w:b/>
                <w:bCs/>
                <w:color w:val="000000"/>
                <w:sz w:val="22"/>
                <w:szCs w:val="22"/>
              </w:rPr>
            </w:pPr>
            <w:r w:rsidRPr="0026113B">
              <w:rPr>
                <w:b/>
                <w:bCs/>
                <w:color w:val="000000"/>
                <w:sz w:val="22"/>
                <w:szCs w:val="22"/>
              </w:rPr>
              <w:t>55 404 725,00</w:t>
            </w:r>
          </w:p>
        </w:tc>
      </w:tr>
    </w:tbl>
    <w:p w:rsidR="008E6129" w:rsidRDefault="008E6129" w:rsidP="006A5EE5">
      <w:pPr>
        <w:spacing w:line="240" w:lineRule="auto"/>
        <w:rPr>
          <w:sz w:val="26"/>
          <w:szCs w:val="26"/>
        </w:rPr>
      </w:pPr>
    </w:p>
    <w:p w:rsidR="008E6129" w:rsidRDefault="008E6129" w:rsidP="006A5EE5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Таким образом, распределение объемов финансирования муниципальной программы по годам (</w:t>
      </w:r>
      <w:r w:rsidRPr="00D44227">
        <w:rPr>
          <w:sz w:val="26"/>
          <w:szCs w:val="26"/>
          <w:u w:val="single"/>
        </w:rPr>
        <w:t>с учетом всехвнесенные в 2016 году изменений</w:t>
      </w:r>
      <w:r>
        <w:rPr>
          <w:sz w:val="26"/>
          <w:szCs w:val="26"/>
        </w:rPr>
        <w:t>) приведено на диаграмме 2.</w:t>
      </w:r>
    </w:p>
    <w:p w:rsidR="008E6129" w:rsidRPr="006A5EE5" w:rsidRDefault="008E6129" w:rsidP="006A5EE5">
      <w:pPr>
        <w:spacing w:line="240" w:lineRule="auto"/>
        <w:jc w:val="right"/>
        <w:rPr>
          <w:b/>
          <w:bCs/>
          <w:i/>
          <w:iCs/>
          <w:sz w:val="22"/>
          <w:szCs w:val="22"/>
        </w:rPr>
      </w:pPr>
      <w:r w:rsidRPr="006A5EE5">
        <w:rPr>
          <w:b/>
          <w:bCs/>
          <w:i/>
          <w:iCs/>
          <w:sz w:val="22"/>
          <w:szCs w:val="22"/>
        </w:rPr>
        <w:t>Диаграмма 2.</w:t>
      </w:r>
    </w:p>
    <w:p w:rsidR="008E6129" w:rsidRDefault="008E6129" w:rsidP="006A5EE5">
      <w:pPr>
        <w:spacing w:line="240" w:lineRule="auto"/>
        <w:rPr>
          <w:sz w:val="26"/>
          <w:szCs w:val="26"/>
        </w:rPr>
      </w:pPr>
      <w:r w:rsidRPr="00510737">
        <w:rPr>
          <w:noProof/>
          <w:sz w:val="26"/>
          <w:szCs w:val="26"/>
        </w:rPr>
        <w:pict>
          <v:shape id="Рисунок 3" o:spid="_x0000_i1030" type="#_x0000_t75" style="width:450pt;height:229.2pt;visibility:visible">
            <v:imagedata r:id="rId22" o:title=""/>
          </v:shape>
        </w:pict>
      </w:r>
    </w:p>
    <w:p w:rsidR="008E6129" w:rsidRDefault="008E6129" w:rsidP="002105B4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Таким образом, первоначальной редакцией Муниципальной программы запланированы заведомо невыполнимые мероприятия, в отсутствие финансово-экономического обоснования и не подкрепленные источником финансирования в полном объеме мероприятий. При внесении разработчиком изменений в программу имело место </w:t>
      </w:r>
      <w:r w:rsidRPr="002105B4">
        <w:rPr>
          <w:sz w:val="26"/>
          <w:szCs w:val="26"/>
        </w:rPr>
        <w:t>нарушение требований ст. 179 Бюджетного кодекса РФ, п. 2 ст. 18 Положения о бюджетном процессе, ст. 23 решения Евпаторийского городского совета от 29.12.2015 «О бюджете муниципального образования городской округ Евпатория РК на 2016 год», п. 2.18 Порядка ра</w:t>
      </w:r>
      <w:r>
        <w:rPr>
          <w:sz w:val="26"/>
          <w:szCs w:val="26"/>
        </w:rPr>
        <w:t>зработки муниципальных программ. Такие изменения зачастую вносились в отсутствие положительного заключения департамента финансов администрации города Евпатории Республики Крым.</w:t>
      </w:r>
    </w:p>
    <w:p w:rsidR="008E6129" w:rsidRPr="006264FC" w:rsidRDefault="008E6129" w:rsidP="00246DF8">
      <w:pPr>
        <w:spacing w:line="240" w:lineRule="auto"/>
        <w:ind w:firstLine="720"/>
        <w:rPr>
          <w:sz w:val="26"/>
          <w:szCs w:val="26"/>
          <w:u w:val="single"/>
        </w:rPr>
      </w:pPr>
      <w:r w:rsidRPr="00144CAF">
        <w:rPr>
          <w:b/>
          <w:bCs/>
          <w:sz w:val="26"/>
          <w:szCs w:val="26"/>
          <w:u w:val="single"/>
        </w:rPr>
        <w:t>2.1</w:t>
      </w:r>
      <w:r w:rsidRPr="006264FC">
        <w:rPr>
          <w:sz w:val="26"/>
          <w:szCs w:val="26"/>
          <w:u w:val="single"/>
        </w:rPr>
        <w:t xml:space="preserve"> Анализ использования средств бюджета городского округа Евпатории Республики Крым, предусмотренных в 2016 году на реализацию мероприятий муниципальной программы.</w:t>
      </w:r>
    </w:p>
    <w:p w:rsidR="008E6129" w:rsidRPr="006264FC" w:rsidRDefault="008E6129" w:rsidP="00246DF8">
      <w:pPr>
        <w:spacing w:line="240" w:lineRule="auto"/>
        <w:ind w:firstLine="720"/>
        <w:rPr>
          <w:sz w:val="26"/>
          <w:szCs w:val="26"/>
        </w:rPr>
      </w:pPr>
      <w:r w:rsidRPr="000B454F">
        <w:rPr>
          <w:sz w:val="26"/>
          <w:szCs w:val="26"/>
        </w:rPr>
        <w:t>В соответствии</w:t>
      </w:r>
      <w:r w:rsidRPr="006264FC">
        <w:rPr>
          <w:sz w:val="26"/>
          <w:szCs w:val="26"/>
        </w:rPr>
        <w:t xml:space="preserve"> с решением Евпаторийского городского совета от 26.05.2017 № 1-57/3 «Об исполнении бюджета муниципального образования городской округ Евпатория Республики Крым за 2016 год», утвержденные бюджетные назначения по </w:t>
      </w:r>
      <w:r>
        <w:rPr>
          <w:sz w:val="26"/>
          <w:szCs w:val="26"/>
        </w:rPr>
        <w:t xml:space="preserve">программным </w:t>
      </w:r>
      <w:r w:rsidRPr="006264FC">
        <w:rPr>
          <w:sz w:val="26"/>
          <w:szCs w:val="26"/>
        </w:rPr>
        <w:t xml:space="preserve">расходам ДИЗО </w:t>
      </w:r>
      <w:r>
        <w:rPr>
          <w:sz w:val="26"/>
          <w:szCs w:val="26"/>
        </w:rPr>
        <w:t>составляют 2</w:t>
      </w:r>
      <w:r w:rsidRPr="006264FC">
        <w:rPr>
          <w:sz w:val="26"/>
          <w:szCs w:val="26"/>
        </w:rPr>
        <w:t>1 381 955,00 рублей.</w:t>
      </w:r>
    </w:p>
    <w:p w:rsidR="008E6129" w:rsidRDefault="008E6129" w:rsidP="006A5EE5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Распределение финансирования муниципальной программы в 2016 году по основным мероприятиям приведено на диаграмме 3.</w:t>
      </w:r>
    </w:p>
    <w:p w:rsidR="008E6129" w:rsidRPr="0062359F" w:rsidRDefault="008E6129" w:rsidP="0062359F">
      <w:pPr>
        <w:spacing w:line="240" w:lineRule="auto"/>
        <w:jc w:val="right"/>
        <w:rPr>
          <w:b/>
          <w:bCs/>
          <w:i/>
          <w:iCs/>
          <w:sz w:val="22"/>
          <w:szCs w:val="22"/>
        </w:rPr>
      </w:pPr>
      <w:r w:rsidRPr="0062359F">
        <w:rPr>
          <w:b/>
          <w:bCs/>
          <w:i/>
          <w:iCs/>
          <w:sz w:val="22"/>
          <w:szCs w:val="22"/>
        </w:rPr>
        <w:t>Диаграмма 3.</w:t>
      </w:r>
    </w:p>
    <w:p w:rsidR="008E6129" w:rsidRDefault="008E6129" w:rsidP="00A33957">
      <w:pPr>
        <w:spacing w:line="240" w:lineRule="auto"/>
        <w:ind w:firstLine="0"/>
        <w:rPr>
          <w:sz w:val="26"/>
          <w:szCs w:val="26"/>
        </w:rPr>
      </w:pPr>
      <w:r w:rsidRPr="00510737">
        <w:rPr>
          <w:noProof/>
          <w:sz w:val="26"/>
          <w:szCs w:val="26"/>
        </w:rPr>
        <w:object w:dxaOrig="10033" w:dyaOrig="6932">
          <v:shape id="Диаграмма 4" o:spid="_x0000_i1031" type="#_x0000_t75" style="width:501.6pt;height:346.8pt;visibility:visible" o:ole="">
            <v:imagedata r:id="rId23" o:title="" cropbottom="-47f" cropright="-7f"/>
            <o:lock v:ext="edit" aspectratio="f"/>
          </v:shape>
          <o:OLEObject Type="Embed" ProgID="Excel.Chart.8" ShapeID="Диаграмма 4" DrawAspect="Content" ObjectID="_1572448524" r:id="rId24"/>
        </w:object>
      </w:r>
    </w:p>
    <w:p w:rsidR="008E6129" w:rsidRPr="00674428" w:rsidRDefault="008E6129" w:rsidP="00A33957">
      <w:pPr>
        <w:spacing w:line="240" w:lineRule="auto"/>
        <w:ind w:firstLine="0"/>
        <w:rPr>
          <w:sz w:val="20"/>
          <w:szCs w:val="20"/>
        </w:rPr>
      </w:pPr>
    </w:p>
    <w:p w:rsidR="008E6129" w:rsidRDefault="008E6129" w:rsidP="006A5EE5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Таким образом, наибольший объем финансирования в 2016 году пришелся на обеспечение функций ДИЗО – 48% (10 223,892 тыс. руб.) и на обеспечение функций МБУ «РДИ» - 25% (5 474,523 тыс. руб.), а также на следующие мероприятия:</w:t>
      </w:r>
    </w:p>
    <w:p w:rsidR="008E6129" w:rsidRDefault="008E6129" w:rsidP="006A5EE5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- обеспечение предоставления льготным категориям граждан земельных участков из земель муниципальной собственности после проведения кадастровых работ – 10% (2 060,00 тыс. руб.);</w:t>
      </w:r>
    </w:p>
    <w:p w:rsidR="008E6129" w:rsidRDefault="008E6129" w:rsidP="006A5EE5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- обеспечение проведения независимой оценки объектов недвижимого имущества – 8% (1 729,00 тыс. руб.);</w:t>
      </w:r>
    </w:p>
    <w:p w:rsidR="008E6129" w:rsidRDefault="008E6129" w:rsidP="006A5EE5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- обеспечение проведения землеустроительных и кадастровых работ для постановки на кадастровый учет и государственной регистрации прав объектов недвижимого имущества муниципальной собственности – 6% (1 362,00 тыс. руб.).</w:t>
      </w:r>
    </w:p>
    <w:p w:rsidR="008E6129" w:rsidRPr="006264FC" w:rsidRDefault="008E6129" w:rsidP="00F722D7">
      <w:pPr>
        <w:spacing w:before="240" w:line="240" w:lineRule="auto"/>
        <w:ind w:firstLine="720"/>
        <w:rPr>
          <w:sz w:val="26"/>
          <w:szCs w:val="26"/>
        </w:rPr>
      </w:pPr>
      <w:r w:rsidRPr="006264FC">
        <w:rPr>
          <w:sz w:val="26"/>
          <w:szCs w:val="26"/>
        </w:rPr>
        <w:t>Согласно Отчету об исполнении бюджета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 (форма по ОКУД 0503127), Отчету о ходе реализации и об оценке эффективности Муниципальной программы по состоянию на 01.01.2017, исполнение по Муниципальной программе за 2016 год составило 20 438 017,22 рублей, что составляет 95,59% от утвержденных назначений.</w:t>
      </w:r>
    </w:p>
    <w:p w:rsidR="008E6129" w:rsidRDefault="008E6129" w:rsidP="0019137F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Согласно Отчету о ходе реализации и об оценке эффективности муниципальной программы «Управление муниципальным имуществом городского округа Евпатория Республики Крым на 2016-2018 годы» по состоянию на 01.01.2017 (далее – Отчет о ходе реализации программы), </w:t>
      </w:r>
      <w:r w:rsidRPr="00810B38">
        <w:rPr>
          <w:b/>
          <w:bCs/>
          <w:sz w:val="26"/>
          <w:szCs w:val="26"/>
        </w:rPr>
        <w:t>по результатам проведенного ДИЗО анализа проведенной работы по значениям показателей исполнения на 2016 год достигнута оценка эффективности 0,98</w:t>
      </w:r>
      <w:r>
        <w:rPr>
          <w:sz w:val="26"/>
          <w:szCs w:val="26"/>
        </w:rPr>
        <w:t xml:space="preserve"> (высокая эффективность муниципальной программы).</w:t>
      </w:r>
    </w:p>
    <w:p w:rsidR="008E6129" w:rsidRPr="0019137F" w:rsidRDefault="008E6129" w:rsidP="0019137F">
      <w:pPr>
        <w:spacing w:line="240" w:lineRule="auto"/>
        <w:ind w:firstLine="720"/>
        <w:rPr>
          <w:sz w:val="10"/>
          <w:szCs w:val="10"/>
        </w:rPr>
      </w:pPr>
    </w:p>
    <w:p w:rsidR="008E6129" w:rsidRDefault="008E6129" w:rsidP="0077519E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>При этом, экспертно-аналитическим мероприятием установлено:</w:t>
      </w:r>
    </w:p>
    <w:p w:rsidR="008E6129" w:rsidRDefault="008E6129" w:rsidP="0077519E">
      <w:pPr>
        <w:numPr>
          <w:ilvl w:val="0"/>
          <w:numId w:val="24"/>
        </w:numPr>
        <w:spacing w:line="240" w:lineRule="auto"/>
        <w:ind w:left="0" w:firstLine="709"/>
        <w:rPr>
          <w:sz w:val="26"/>
          <w:szCs w:val="26"/>
        </w:rPr>
      </w:pPr>
      <w:r>
        <w:rPr>
          <w:sz w:val="26"/>
          <w:szCs w:val="26"/>
          <w:u w:val="single"/>
        </w:rPr>
        <w:t>П</w:t>
      </w:r>
      <w:r w:rsidRPr="006961A1">
        <w:rPr>
          <w:sz w:val="26"/>
          <w:szCs w:val="26"/>
          <w:u w:val="single"/>
        </w:rPr>
        <w:t>о мероприятию 1</w:t>
      </w:r>
      <w:r>
        <w:rPr>
          <w:sz w:val="26"/>
          <w:szCs w:val="26"/>
        </w:rPr>
        <w:t xml:space="preserve">«Обеспечение предоставления льготным категориям граждан земельных участков из земель муниципальной собственности после проведения кадастровых работ» </w:t>
      </w:r>
      <w:r w:rsidRPr="00E02B60">
        <w:rPr>
          <w:sz w:val="26"/>
          <w:szCs w:val="26"/>
          <w:u w:val="single"/>
        </w:rPr>
        <w:t>запланированный показатель (индикатор)</w:t>
      </w:r>
      <w:r>
        <w:rPr>
          <w:sz w:val="26"/>
          <w:szCs w:val="26"/>
        </w:rPr>
        <w:t xml:space="preserve"> на 2016 год «количество граждан, которым предоставлены земельные участки, выделенные из земель муниципальной собственности…» </w:t>
      </w:r>
      <w:r w:rsidRPr="00E02B60">
        <w:rPr>
          <w:sz w:val="26"/>
          <w:szCs w:val="26"/>
          <w:u w:val="single"/>
        </w:rPr>
        <w:t>составил 190 человек.</w:t>
      </w:r>
    </w:p>
    <w:p w:rsidR="008E6129" w:rsidRDefault="008E6129" w:rsidP="0077519E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Ожидаемым результатом реализации муниципальной программы за весь период действия (согласно ее паспорту) является </w:t>
      </w:r>
      <w:r w:rsidRPr="006A3752">
        <w:rPr>
          <w:sz w:val="26"/>
          <w:szCs w:val="26"/>
        </w:rPr>
        <w:t>предоставление земельных участков 191 лицу из числ</w:t>
      </w:r>
      <w:r>
        <w:rPr>
          <w:sz w:val="26"/>
          <w:szCs w:val="26"/>
        </w:rPr>
        <w:t>а льготных категорий граждан.</w:t>
      </w:r>
    </w:p>
    <w:p w:rsidR="008E6129" w:rsidRDefault="008E6129" w:rsidP="0077519E">
      <w:pPr>
        <w:spacing w:line="240" w:lineRule="auto"/>
        <w:rPr>
          <w:sz w:val="26"/>
          <w:szCs w:val="26"/>
        </w:rPr>
      </w:pPr>
      <w:r w:rsidRPr="003F022E">
        <w:rPr>
          <w:b/>
          <w:bCs/>
          <w:sz w:val="26"/>
          <w:szCs w:val="26"/>
        </w:rPr>
        <w:t xml:space="preserve">Показатель исполнения по </w:t>
      </w:r>
      <w:r w:rsidRPr="003F022E">
        <w:rPr>
          <w:b/>
          <w:bCs/>
          <w:sz w:val="26"/>
          <w:szCs w:val="26"/>
          <w:u w:val="single"/>
        </w:rPr>
        <w:t xml:space="preserve">мероприятию </w:t>
      </w:r>
      <w:r>
        <w:rPr>
          <w:b/>
          <w:bCs/>
          <w:sz w:val="26"/>
          <w:szCs w:val="26"/>
          <w:u w:val="single"/>
        </w:rPr>
        <w:t>1</w:t>
      </w:r>
      <w:r w:rsidRPr="003F022E">
        <w:rPr>
          <w:b/>
          <w:bCs/>
          <w:sz w:val="26"/>
          <w:szCs w:val="26"/>
        </w:rPr>
        <w:t xml:space="preserve"> за 2016 год составил 0</w:t>
      </w:r>
      <w:r>
        <w:rPr>
          <w:sz w:val="26"/>
          <w:szCs w:val="26"/>
        </w:rPr>
        <w:t>, то есть ни одного земельного участка из земель муниципальной собственности не предоставлено льготным категориям граждан в 2016 году.</w:t>
      </w:r>
    </w:p>
    <w:p w:rsidR="008E6129" w:rsidRDefault="008E6129" w:rsidP="00F6051E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Согласно данным Отчета о ходе реализации программы, </w:t>
      </w:r>
      <w:r w:rsidRPr="003F71F0">
        <w:rPr>
          <w:b/>
          <w:bCs/>
          <w:sz w:val="26"/>
          <w:szCs w:val="26"/>
        </w:rPr>
        <w:t>произведенные ДИЗО расходы на реализацию указанного мероприятия в 2016 году составили 1 651,9 тыс. руб</w:t>
      </w:r>
      <w:r>
        <w:rPr>
          <w:sz w:val="26"/>
          <w:szCs w:val="26"/>
        </w:rPr>
        <w:t>. Запланированный показатель не достигнут по причине того, что подготовительные работы не были учтены при его формировании.</w:t>
      </w:r>
    </w:p>
    <w:p w:rsidR="008E6129" w:rsidRDefault="008E6129" w:rsidP="00F6051E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Так, ДИЗО в рамках мероприятия 1 были организованы два открытых конкурса на разработку проекта межевания территории земельного участка площадью 19,9 га, расположенного в северо-западной части г. Евпатория между существующими микрорайонами индивидуальной жилой застройки СЗЖМ «Спутник-2» и «Айсабай» и на разработку документации по планировке территории (в составе проекта планировки и проекта межевания территории) земельного участка площадью 25,6 га, расположенного в г. Евпатория, участок Новый (массив «Яшлык».КСП ГО Евпатория РК отмечает, что </w:t>
      </w:r>
      <w:r w:rsidRPr="007048BD">
        <w:rPr>
          <w:b/>
          <w:bCs/>
          <w:sz w:val="26"/>
          <w:szCs w:val="26"/>
        </w:rPr>
        <w:t>обеспечение проведения землеустроительных и кадастровых работ является отдельным мероприятием</w:t>
      </w:r>
      <w:r>
        <w:rPr>
          <w:sz w:val="26"/>
          <w:szCs w:val="26"/>
        </w:rPr>
        <w:t xml:space="preserve"> Муниципальной программы, на выполнение которого в 2016 году также выделялись ассигнования.</w:t>
      </w:r>
    </w:p>
    <w:p w:rsidR="008E6129" w:rsidRPr="00674428" w:rsidRDefault="008E6129" w:rsidP="00F6051E">
      <w:pPr>
        <w:spacing w:line="240" w:lineRule="auto"/>
        <w:rPr>
          <w:sz w:val="14"/>
          <w:szCs w:val="14"/>
        </w:rPr>
      </w:pPr>
    </w:p>
    <w:p w:rsidR="008E6129" w:rsidRDefault="008E6129" w:rsidP="0077519E">
      <w:pPr>
        <w:numPr>
          <w:ilvl w:val="0"/>
          <w:numId w:val="24"/>
        </w:numPr>
        <w:spacing w:line="240" w:lineRule="auto"/>
        <w:ind w:left="0" w:firstLine="709"/>
        <w:rPr>
          <w:sz w:val="26"/>
          <w:szCs w:val="26"/>
        </w:rPr>
      </w:pPr>
      <w:r>
        <w:rPr>
          <w:sz w:val="26"/>
          <w:szCs w:val="26"/>
          <w:u w:val="single"/>
        </w:rPr>
        <w:t>П</w:t>
      </w:r>
      <w:r w:rsidRPr="006961A1">
        <w:rPr>
          <w:sz w:val="26"/>
          <w:szCs w:val="26"/>
          <w:u w:val="single"/>
        </w:rPr>
        <w:t xml:space="preserve">о мероприятию </w:t>
      </w:r>
      <w:r>
        <w:rPr>
          <w:sz w:val="26"/>
          <w:szCs w:val="26"/>
          <w:u w:val="single"/>
        </w:rPr>
        <w:t>2</w:t>
      </w:r>
      <w:r w:rsidRPr="006961A1">
        <w:rPr>
          <w:sz w:val="26"/>
          <w:szCs w:val="26"/>
        </w:rPr>
        <w:t>«Обеспечение проведения землеустроительных и кадастровых работ для постановки на государственный кадастровый учет объектов недвижимого имущества, находящегося в собственности городского округа Евпатория, и государственной регистрации прав»</w:t>
      </w:r>
      <w:r w:rsidRPr="00E9103A">
        <w:rPr>
          <w:sz w:val="26"/>
          <w:szCs w:val="26"/>
          <w:u w:val="single"/>
        </w:rPr>
        <w:t>запланированны</w:t>
      </w:r>
      <w:r>
        <w:rPr>
          <w:sz w:val="26"/>
          <w:szCs w:val="26"/>
          <w:u w:val="single"/>
        </w:rPr>
        <w:t>е</w:t>
      </w:r>
      <w:r w:rsidRPr="00E9103A">
        <w:rPr>
          <w:sz w:val="26"/>
          <w:szCs w:val="26"/>
          <w:u w:val="single"/>
        </w:rPr>
        <w:t xml:space="preserve"> показател</w:t>
      </w:r>
      <w:r>
        <w:rPr>
          <w:sz w:val="26"/>
          <w:szCs w:val="26"/>
          <w:u w:val="single"/>
        </w:rPr>
        <w:t>и</w:t>
      </w:r>
      <w:r w:rsidRPr="00E9103A">
        <w:rPr>
          <w:sz w:val="26"/>
          <w:szCs w:val="26"/>
          <w:u w:val="single"/>
        </w:rPr>
        <w:t xml:space="preserve"> (индикатор</w:t>
      </w:r>
      <w:r>
        <w:rPr>
          <w:sz w:val="26"/>
          <w:szCs w:val="26"/>
          <w:u w:val="single"/>
        </w:rPr>
        <w:t>ы</w:t>
      </w:r>
      <w:r w:rsidRPr="00E9103A">
        <w:rPr>
          <w:sz w:val="26"/>
          <w:szCs w:val="26"/>
          <w:u w:val="single"/>
        </w:rPr>
        <w:t>) на 2016</w:t>
      </w:r>
      <w:r>
        <w:rPr>
          <w:sz w:val="26"/>
          <w:szCs w:val="26"/>
          <w:u w:val="single"/>
        </w:rPr>
        <w:t>, 2017 и 2018</w:t>
      </w:r>
      <w:r w:rsidRPr="006961A1">
        <w:rPr>
          <w:sz w:val="26"/>
          <w:szCs w:val="26"/>
        </w:rPr>
        <w:t>год</w:t>
      </w:r>
      <w:r>
        <w:rPr>
          <w:sz w:val="26"/>
          <w:szCs w:val="26"/>
        </w:rPr>
        <w:t>ы</w:t>
      </w:r>
      <w:r w:rsidRPr="006961A1">
        <w:rPr>
          <w:sz w:val="26"/>
          <w:szCs w:val="26"/>
        </w:rPr>
        <w:t xml:space="preserve"> «доля объектов недвижимого имущества, находящегося в собственности городского округа, сведения о которых содержатся в государственном кадастре недвижимости, Едином государственном реестре прав на недвижимое имущество и сделок с ним»</w:t>
      </w:r>
      <w:r w:rsidRPr="00E9103A">
        <w:rPr>
          <w:sz w:val="26"/>
          <w:szCs w:val="26"/>
          <w:u w:val="single"/>
        </w:rPr>
        <w:t>состав</w:t>
      </w:r>
      <w:r>
        <w:rPr>
          <w:sz w:val="26"/>
          <w:szCs w:val="26"/>
          <w:u w:val="single"/>
        </w:rPr>
        <w:t>ляют</w:t>
      </w:r>
      <w:r w:rsidRPr="00E9103A">
        <w:rPr>
          <w:sz w:val="26"/>
          <w:szCs w:val="26"/>
          <w:u w:val="single"/>
        </w:rPr>
        <w:t xml:space="preserve"> 100%</w:t>
      </w:r>
      <w:r>
        <w:rPr>
          <w:sz w:val="26"/>
          <w:szCs w:val="26"/>
          <w:u w:val="single"/>
        </w:rPr>
        <w:t xml:space="preserve"> по каждому году соответственно</w:t>
      </w:r>
      <w:r w:rsidRPr="00E9103A">
        <w:rPr>
          <w:sz w:val="26"/>
          <w:szCs w:val="26"/>
          <w:u w:val="single"/>
        </w:rPr>
        <w:t>.</w:t>
      </w:r>
    </w:p>
    <w:p w:rsidR="008E6129" w:rsidRDefault="008E6129" w:rsidP="0077519E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Показатель определяется по формуле: Е =</w:t>
      </w:r>
      <w:r w:rsidRPr="006561B1">
        <w:rPr>
          <w:sz w:val="26"/>
          <w:szCs w:val="26"/>
        </w:rPr>
        <w:fldChar w:fldCharType="begin"/>
      </w:r>
      <w:r w:rsidRPr="006561B1">
        <w:rPr>
          <w:sz w:val="26"/>
          <w:szCs w:val="26"/>
        </w:rPr>
        <w:instrText xml:space="preserve"> </w:instrText>
      </w:r>
      <w:r w:rsidRPr="00510737">
        <w:rPr>
          <w:sz w:val="26"/>
          <w:szCs w:val="26"/>
          <w:lang w:val="en-US"/>
        </w:rPr>
        <w:instrText>QUOTE</w:instrText>
      </w:r>
      <w:r w:rsidRPr="006561B1">
        <w:rPr>
          <w:sz w:val="26"/>
          <w:szCs w:val="26"/>
        </w:rPr>
        <w:instrText xml:space="preserve"> </w:instrText>
      </w:r>
      <w:r w:rsidRPr="00510737">
        <w:pict>
          <v:shape id="_x0000_i1032" type="#_x0000_t75" style="width:42pt;height:26.4pt">
            <v:imagedata r:id="rId25" o:title="" chromakey="white"/>
          </v:shape>
        </w:pict>
      </w:r>
      <w:r w:rsidRPr="006561B1">
        <w:rPr>
          <w:sz w:val="26"/>
          <w:szCs w:val="26"/>
        </w:rPr>
        <w:instrText xml:space="preserve"> </w:instrText>
      </w:r>
      <w:r w:rsidRPr="006561B1">
        <w:rPr>
          <w:sz w:val="26"/>
          <w:szCs w:val="26"/>
        </w:rPr>
        <w:fldChar w:fldCharType="separate"/>
      </w:r>
      <w:r w:rsidRPr="00510737">
        <w:pict>
          <v:shape id="_x0000_i1033" type="#_x0000_t75" style="width:42pt;height:26.4pt">
            <v:imagedata r:id="rId25" o:title="" chromakey="white"/>
          </v:shape>
        </w:pict>
      </w:r>
      <w:r w:rsidRPr="006561B1">
        <w:rPr>
          <w:sz w:val="26"/>
          <w:szCs w:val="26"/>
        </w:rPr>
        <w:fldChar w:fldCharType="end"/>
      </w:r>
      <w:r>
        <w:rPr>
          <w:sz w:val="26"/>
          <w:szCs w:val="26"/>
          <w:lang w:val="en-US"/>
        </w:rPr>
        <w:t>x</w:t>
      </w:r>
      <w:r>
        <w:rPr>
          <w:sz w:val="26"/>
          <w:szCs w:val="26"/>
        </w:rPr>
        <w:t>100%, где</w:t>
      </w:r>
    </w:p>
    <w:p w:rsidR="008E6129" w:rsidRPr="00CA3C8C" w:rsidRDefault="008E6129" w:rsidP="0077519E">
      <w:pPr>
        <w:spacing w:line="240" w:lineRule="auto"/>
        <w:rPr>
          <w:sz w:val="22"/>
          <w:szCs w:val="22"/>
        </w:rPr>
      </w:pPr>
      <w:r w:rsidRPr="00CA3C8C">
        <w:rPr>
          <w:sz w:val="22"/>
          <w:szCs w:val="22"/>
        </w:rPr>
        <w:t>Е – доля объектов недвижимого имущества муниципальной собственности, сведения о которых содержатся в государственном кадастре недвижимости, Едином государственном реестре прав;</w:t>
      </w:r>
    </w:p>
    <w:p w:rsidR="008E6129" w:rsidRPr="00CA3C8C" w:rsidRDefault="008E6129" w:rsidP="0077519E">
      <w:pPr>
        <w:spacing w:line="240" w:lineRule="auto"/>
        <w:rPr>
          <w:sz w:val="26"/>
          <w:szCs w:val="26"/>
        </w:rPr>
      </w:pPr>
      <w:r w:rsidRPr="00CA3C8C">
        <w:rPr>
          <w:sz w:val="22"/>
          <w:szCs w:val="22"/>
          <w:lang w:val="en-US"/>
        </w:rPr>
        <w:t>V</w:t>
      </w:r>
      <w:r w:rsidRPr="00CA3C8C">
        <w:rPr>
          <w:sz w:val="22"/>
          <w:szCs w:val="22"/>
        </w:rPr>
        <w:t>факт – количество объектов муниципальной собственности городской округ Евпатория, сведения о которых внесены в государственный кадастр недвижимости, Единый государственный реестр прав в отчетном году;</w:t>
      </w:r>
    </w:p>
    <w:p w:rsidR="008E6129" w:rsidRPr="00CA3C8C" w:rsidRDefault="008E6129" w:rsidP="00E056B2">
      <w:pPr>
        <w:spacing w:line="240" w:lineRule="auto"/>
        <w:rPr>
          <w:sz w:val="26"/>
          <w:szCs w:val="26"/>
        </w:rPr>
      </w:pPr>
      <w:r w:rsidRPr="00CA3C8C">
        <w:rPr>
          <w:sz w:val="22"/>
          <w:szCs w:val="22"/>
          <w:lang w:val="en-US"/>
        </w:rPr>
        <w:t>V</w:t>
      </w:r>
      <w:r w:rsidRPr="00CA3C8C">
        <w:rPr>
          <w:sz w:val="22"/>
          <w:szCs w:val="22"/>
        </w:rPr>
        <w:t>план – общее количество объектов муниципальной собственности городской округ Евпатория, которое подлежит постановке на государственный кадастровый учет и государственной регистрации права собственности городского округа Евпатория на данное имущество в отчетном году.</w:t>
      </w:r>
    </w:p>
    <w:p w:rsidR="008E6129" w:rsidRDefault="008E6129" w:rsidP="0077519E">
      <w:pPr>
        <w:spacing w:line="240" w:lineRule="auto"/>
        <w:rPr>
          <w:sz w:val="26"/>
          <w:szCs w:val="26"/>
        </w:rPr>
      </w:pPr>
      <w:r w:rsidRPr="00285E69">
        <w:rPr>
          <w:b/>
          <w:bCs/>
          <w:sz w:val="26"/>
          <w:szCs w:val="26"/>
        </w:rPr>
        <w:t xml:space="preserve">Показатель </w:t>
      </w:r>
      <w:r w:rsidRPr="00285E69">
        <w:rPr>
          <w:b/>
          <w:bCs/>
          <w:sz w:val="26"/>
          <w:szCs w:val="26"/>
          <w:lang w:val="en-US"/>
        </w:rPr>
        <w:t>V</w:t>
      </w:r>
      <w:r w:rsidRPr="00285E69">
        <w:rPr>
          <w:b/>
          <w:bCs/>
          <w:sz w:val="26"/>
          <w:szCs w:val="26"/>
        </w:rPr>
        <w:t xml:space="preserve">план по </w:t>
      </w:r>
      <w:r>
        <w:rPr>
          <w:b/>
          <w:bCs/>
          <w:sz w:val="26"/>
          <w:szCs w:val="26"/>
        </w:rPr>
        <w:t>каждому году</w:t>
      </w:r>
      <w:r w:rsidRPr="00285E69">
        <w:rPr>
          <w:b/>
          <w:bCs/>
          <w:sz w:val="26"/>
          <w:szCs w:val="26"/>
        </w:rPr>
        <w:t xml:space="preserve"> не определен, что не позволяет рассчитать показатель (индикатор) выполнения мероприятия за </w:t>
      </w:r>
      <w:r>
        <w:rPr>
          <w:b/>
          <w:bCs/>
          <w:sz w:val="26"/>
          <w:szCs w:val="26"/>
        </w:rPr>
        <w:t>отчетный</w:t>
      </w:r>
      <w:r w:rsidRPr="00285E69">
        <w:rPr>
          <w:b/>
          <w:bCs/>
          <w:sz w:val="26"/>
          <w:szCs w:val="26"/>
        </w:rPr>
        <w:t xml:space="preserve"> год муниципальной программы.</w:t>
      </w:r>
    </w:p>
    <w:p w:rsidR="008E6129" w:rsidRDefault="008E6129" w:rsidP="00F67898">
      <w:pPr>
        <w:spacing w:line="240" w:lineRule="auto"/>
        <w:rPr>
          <w:b/>
          <w:bCs/>
          <w:sz w:val="26"/>
          <w:szCs w:val="26"/>
        </w:rPr>
      </w:pPr>
      <w:r>
        <w:rPr>
          <w:sz w:val="26"/>
          <w:szCs w:val="26"/>
        </w:rPr>
        <w:t>Следует отметить, что согласно Приложения 2 к Муниципальной программе,</w:t>
      </w:r>
      <w:r w:rsidRPr="00F67898">
        <w:rPr>
          <w:sz w:val="26"/>
          <w:szCs w:val="26"/>
        </w:rPr>
        <w:t xml:space="preserve">ожидаемым результатом по окончанию </w:t>
      </w:r>
      <w:r>
        <w:rPr>
          <w:sz w:val="26"/>
          <w:szCs w:val="26"/>
        </w:rPr>
        <w:t xml:space="preserve">ее действия </w:t>
      </w:r>
      <w:r w:rsidRPr="00F67898">
        <w:rPr>
          <w:sz w:val="26"/>
          <w:szCs w:val="26"/>
        </w:rPr>
        <w:t>является</w:t>
      </w:r>
      <w:r w:rsidRPr="005742D8">
        <w:rPr>
          <w:b/>
          <w:bCs/>
          <w:sz w:val="26"/>
          <w:szCs w:val="26"/>
        </w:rPr>
        <w:t>разработка технических и межевых планов</w:t>
      </w:r>
      <w:r>
        <w:rPr>
          <w:sz w:val="26"/>
          <w:szCs w:val="26"/>
        </w:rPr>
        <w:t xml:space="preserve"> с целью постановки на государственный кадастровый учет 443 объектов недвижимого имущества и 190 земельных участков (19,9 га).</w:t>
      </w:r>
      <w:r w:rsidRPr="00F67898">
        <w:rPr>
          <w:b/>
          <w:bCs/>
          <w:sz w:val="26"/>
          <w:szCs w:val="26"/>
        </w:rPr>
        <w:t>Указанный результат не может быть достаточным и эффективным</w:t>
      </w:r>
      <w:r>
        <w:rPr>
          <w:b/>
          <w:bCs/>
          <w:sz w:val="26"/>
          <w:szCs w:val="26"/>
        </w:rPr>
        <w:t>.</w:t>
      </w:r>
    </w:p>
    <w:p w:rsidR="008E6129" w:rsidRDefault="008E6129" w:rsidP="0077519E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Как указывалось выше, </w:t>
      </w:r>
      <w:r w:rsidRPr="001939A0">
        <w:rPr>
          <w:sz w:val="26"/>
          <w:szCs w:val="26"/>
        </w:rPr>
        <w:t>на территории Республики Крым муниципальные образования формировались впервые</w:t>
      </w:r>
      <w:r>
        <w:rPr>
          <w:sz w:val="26"/>
          <w:szCs w:val="26"/>
        </w:rPr>
        <w:t>,право муниципальной собственности в соответствии с требованиями законодательства Российской Федерации на объекты муниципальной собственности не оформлено, что является основной проблемой учета муниципальной собственности и затрудняет оперативное принятие решений по вопросам управления и распоряжения имуществом. О</w:t>
      </w:r>
      <w:r w:rsidRPr="001257E3">
        <w:rPr>
          <w:sz w:val="26"/>
          <w:szCs w:val="26"/>
        </w:rPr>
        <w:t xml:space="preserve">беспечение </w:t>
      </w:r>
      <w:r>
        <w:rPr>
          <w:sz w:val="26"/>
          <w:szCs w:val="26"/>
        </w:rPr>
        <w:t xml:space="preserve">оперативного </w:t>
      </w:r>
      <w:r w:rsidRPr="001257E3">
        <w:rPr>
          <w:sz w:val="26"/>
          <w:szCs w:val="26"/>
        </w:rPr>
        <w:t>оформления права собственности, подготовка требуемой актуальной технической документации и правоустанавливающих документов на объекты муниципальной собственности</w:t>
      </w:r>
      <w:r>
        <w:rPr>
          <w:sz w:val="26"/>
          <w:szCs w:val="26"/>
        </w:rPr>
        <w:t xml:space="preserve"> является первоочередной задачей органов местного самоуправления в сфере управления муниципальным имуществом.</w:t>
      </w:r>
    </w:p>
    <w:p w:rsidR="008E6129" w:rsidRPr="00384768" w:rsidRDefault="008E6129" w:rsidP="00384768">
      <w:pPr>
        <w:spacing w:line="240" w:lineRule="auto"/>
        <w:rPr>
          <w:sz w:val="26"/>
          <w:szCs w:val="26"/>
        </w:rPr>
      </w:pPr>
      <w:r w:rsidRPr="00384768">
        <w:rPr>
          <w:i/>
          <w:iCs/>
          <w:sz w:val="26"/>
          <w:szCs w:val="26"/>
        </w:rPr>
        <w:t xml:space="preserve">Справочно: </w:t>
      </w:r>
      <w:r w:rsidRPr="00384768">
        <w:rPr>
          <w:sz w:val="26"/>
          <w:szCs w:val="26"/>
        </w:rPr>
        <w:t xml:space="preserve">по состоянию на 30.12.2015 (начало действия муниципальной программы) </w:t>
      </w:r>
      <w:r w:rsidRPr="00384768">
        <w:rPr>
          <w:sz w:val="26"/>
          <w:szCs w:val="26"/>
          <w:u w:val="single"/>
        </w:rPr>
        <w:t>общее количество земельных участков муниципальной собственности составляло 570</w:t>
      </w:r>
      <w:r w:rsidRPr="00384768">
        <w:rPr>
          <w:sz w:val="26"/>
          <w:szCs w:val="26"/>
        </w:rPr>
        <w:t>, из которых</w:t>
      </w:r>
      <w:r>
        <w:rPr>
          <w:sz w:val="26"/>
          <w:szCs w:val="26"/>
        </w:rPr>
        <w:t xml:space="preserve"> всего</w:t>
      </w:r>
      <w:r w:rsidRPr="00384768">
        <w:rPr>
          <w:sz w:val="26"/>
          <w:szCs w:val="26"/>
        </w:rPr>
        <w:t xml:space="preserve"> на </w:t>
      </w:r>
      <w:r w:rsidRPr="00384768">
        <w:rPr>
          <w:sz w:val="26"/>
          <w:szCs w:val="26"/>
          <w:u w:val="single"/>
        </w:rPr>
        <w:t xml:space="preserve">37 участков </w:t>
      </w:r>
      <w:r w:rsidRPr="00384768">
        <w:rPr>
          <w:sz w:val="26"/>
          <w:szCs w:val="26"/>
        </w:rPr>
        <w:t xml:space="preserve">сведения содержались в государственном кадастре недвижимости и было зарегистрировано за муниципальным образованием право собственности; </w:t>
      </w:r>
      <w:r w:rsidRPr="00174832">
        <w:rPr>
          <w:sz w:val="26"/>
          <w:szCs w:val="26"/>
          <w:u w:val="single"/>
        </w:rPr>
        <w:t>общее количество объектов недвижимого имущества муниципальной собственности составляло 3678</w:t>
      </w:r>
      <w:r>
        <w:rPr>
          <w:sz w:val="26"/>
          <w:szCs w:val="26"/>
        </w:rPr>
        <w:t xml:space="preserve">, из которых лишь </w:t>
      </w:r>
      <w:r w:rsidRPr="00174832">
        <w:rPr>
          <w:sz w:val="26"/>
          <w:szCs w:val="26"/>
          <w:u w:val="single"/>
        </w:rPr>
        <w:t>на 71 объект</w:t>
      </w:r>
      <w:r>
        <w:rPr>
          <w:sz w:val="26"/>
          <w:szCs w:val="26"/>
        </w:rPr>
        <w:t xml:space="preserve"> было зарегистрировано право собственности за муниципальным образованием и сведения содержались в Едином государственном реестре прав на недвижимое имущество.</w:t>
      </w:r>
    </w:p>
    <w:p w:rsidR="008E6129" w:rsidRDefault="008E6129" w:rsidP="00384768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Таким образом, указанный в Приложении 2 к Муниципальной программе </w:t>
      </w:r>
      <w:r w:rsidRPr="00174832">
        <w:rPr>
          <w:b/>
          <w:bCs/>
          <w:sz w:val="26"/>
          <w:szCs w:val="26"/>
        </w:rPr>
        <w:t>результат выполнения мероприятия в количестве 190 земельный участков и 443 объектов недвижимого имущества не обеспечивает полный учет муниципального имущества, оформление и регистрацию в установленном порядке права собственности на момент окончания действия муниципальной программы.</w:t>
      </w:r>
    </w:p>
    <w:p w:rsidR="008E6129" w:rsidRPr="00674428" w:rsidRDefault="008E6129" w:rsidP="0077519E">
      <w:pPr>
        <w:spacing w:line="240" w:lineRule="auto"/>
        <w:rPr>
          <w:sz w:val="10"/>
          <w:szCs w:val="10"/>
        </w:rPr>
      </w:pPr>
    </w:p>
    <w:p w:rsidR="008E6129" w:rsidRDefault="008E6129" w:rsidP="0077519E">
      <w:pPr>
        <w:spacing w:line="240" w:lineRule="auto"/>
        <w:rPr>
          <w:sz w:val="26"/>
          <w:szCs w:val="26"/>
        </w:rPr>
      </w:pPr>
      <w:r w:rsidRPr="00174832">
        <w:rPr>
          <w:sz w:val="26"/>
          <w:szCs w:val="26"/>
          <w:u w:val="single"/>
        </w:rPr>
        <w:t>Процент исполнения в 2016 году</w:t>
      </w:r>
      <w:r w:rsidRPr="00C35058">
        <w:rPr>
          <w:sz w:val="26"/>
          <w:szCs w:val="26"/>
        </w:rPr>
        <w:t>по мероприятию</w:t>
      </w:r>
      <w:r>
        <w:rPr>
          <w:sz w:val="26"/>
          <w:szCs w:val="26"/>
        </w:rPr>
        <w:t xml:space="preserve"> 2</w:t>
      </w:r>
      <w:r w:rsidRPr="00C35058">
        <w:rPr>
          <w:sz w:val="26"/>
          <w:szCs w:val="26"/>
        </w:rPr>
        <w:t xml:space="preserve"> согласно </w:t>
      </w:r>
      <w:r>
        <w:rPr>
          <w:sz w:val="26"/>
          <w:szCs w:val="26"/>
        </w:rPr>
        <w:t>Отчету о ходе реализации программы составил 88%, в пояснительной записке к Отчету указано, что 938 земельных участков и 180 объектов недвижимого имущества поставлены на кадастровый учет, право собственности оформлено соответственно на 285 земельных участков и 105 объектов недвижимого имущества.</w:t>
      </w:r>
    </w:p>
    <w:p w:rsidR="008E6129" w:rsidRPr="00E12601" w:rsidRDefault="008E6129" w:rsidP="0077519E">
      <w:pPr>
        <w:spacing w:line="240" w:lineRule="auto"/>
        <w:rPr>
          <w:sz w:val="26"/>
          <w:szCs w:val="26"/>
        </w:rPr>
      </w:pPr>
      <w:r w:rsidRPr="00E12601">
        <w:rPr>
          <w:sz w:val="26"/>
          <w:szCs w:val="26"/>
        </w:rPr>
        <w:t xml:space="preserve">Указанный в Отчете о ходе реализации программы </w:t>
      </w:r>
      <w:r w:rsidRPr="00E12601">
        <w:rPr>
          <w:b/>
          <w:bCs/>
          <w:sz w:val="26"/>
          <w:szCs w:val="26"/>
        </w:rPr>
        <w:t>показатель исполнения мероприятия – 88% не соответствует действительности (завышен)</w:t>
      </w:r>
      <w:r w:rsidRPr="00E12601">
        <w:rPr>
          <w:sz w:val="26"/>
          <w:szCs w:val="26"/>
        </w:rPr>
        <w:t>.</w:t>
      </w:r>
    </w:p>
    <w:p w:rsidR="008E6129" w:rsidRPr="00611BDE" w:rsidRDefault="008E6129" w:rsidP="00C6023F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По данным Реестра муниципального имущества муниципального образования городской округ Евпатория Республики Крым (Раздел 1. Недвижимое муниципальное имущество. Подраздел 1.1 Земельные участки. Папка № 1-1. Период с 11.01.2016 по 30.12.2016) по состоянию на 30.12.</w:t>
      </w:r>
      <w:r w:rsidRPr="00611BDE">
        <w:rPr>
          <w:sz w:val="26"/>
          <w:szCs w:val="26"/>
        </w:rPr>
        <w:t xml:space="preserve">2016 </w:t>
      </w:r>
      <w:r w:rsidRPr="00611BDE">
        <w:rPr>
          <w:sz w:val="26"/>
          <w:szCs w:val="26"/>
          <w:u w:val="single"/>
        </w:rPr>
        <w:t>в реестре учтено 1031 земельных участков муниципальной собственности</w:t>
      </w:r>
      <w:r w:rsidRPr="00611BDE">
        <w:rPr>
          <w:sz w:val="26"/>
          <w:szCs w:val="26"/>
        </w:rPr>
        <w:t>.</w:t>
      </w:r>
    </w:p>
    <w:p w:rsidR="008E6129" w:rsidRDefault="008E6129" w:rsidP="0077519E">
      <w:pPr>
        <w:spacing w:line="240" w:lineRule="auto"/>
        <w:rPr>
          <w:sz w:val="26"/>
          <w:szCs w:val="26"/>
        </w:rPr>
      </w:pPr>
      <w:r w:rsidRPr="00611BDE">
        <w:rPr>
          <w:sz w:val="26"/>
          <w:szCs w:val="26"/>
        </w:rPr>
        <w:t xml:space="preserve">Согласно информации ДИЗО от 29.09.2019 № 2535/09, представленной на запрос КСП ГО Евпатория РК от 28.09.2017 № 01-39/882, по состоянию на 01.01.2017 </w:t>
      </w:r>
      <w:r w:rsidRPr="00611BDE">
        <w:rPr>
          <w:sz w:val="26"/>
          <w:szCs w:val="26"/>
          <w:u w:val="single"/>
        </w:rPr>
        <w:t>на 285 земельных участков</w:t>
      </w:r>
      <w:r w:rsidRPr="00611BDE">
        <w:rPr>
          <w:sz w:val="26"/>
          <w:szCs w:val="26"/>
        </w:rPr>
        <w:t xml:space="preserve"> в установленном порядке </w:t>
      </w:r>
      <w:r w:rsidRPr="00611BDE">
        <w:rPr>
          <w:sz w:val="26"/>
          <w:szCs w:val="26"/>
          <w:u w:val="single"/>
        </w:rPr>
        <w:t>зарегистрировано право собственности</w:t>
      </w:r>
      <w:r w:rsidRPr="00611BDE">
        <w:rPr>
          <w:sz w:val="26"/>
          <w:szCs w:val="26"/>
        </w:rPr>
        <w:t xml:space="preserve"> за муниципальным образованием и сведения о которых содержатся в государственном кадастре недвижимости</w:t>
      </w:r>
      <w:r>
        <w:rPr>
          <w:sz w:val="26"/>
          <w:szCs w:val="26"/>
        </w:rPr>
        <w:t>.</w:t>
      </w:r>
    </w:p>
    <w:p w:rsidR="008E6129" w:rsidRDefault="008E6129" w:rsidP="0077519E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Таким образом, по состоянию на 01.01.2017 доля земельных участков муниципальной собственности</w:t>
      </w:r>
      <w:r w:rsidRPr="00FD0F1D">
        <w:rPr>
          <w:sz w:val="26"/>
          <w:szCs w:val="26"/>
        </w:rPr>
        <w:t>, сведения о которых содержатся в государственном кадастре недвижимости, Едином государственном реестре прав на недвижимое имущество и сделок с ним составил</w:t>
      </w:r>
      <w:r>
        <w:rPr>
          <w:sz w:val="26"/>
          <w:szCs w:val="26"/>
        </w:rPr>
        <w:t>а 27,6% от общего количества участков.</w:t>
      </w:r>
    </w:p>
    <w:p w:rsidR="008E6129" w:rsidRDefault="008E6129" w:rsidP="0077519E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Что касается объектов недвижимого имущества, по состоянию на 01.01.2017 </w:t>
      </w:r>
      <w:r w:rsidRPr="00611BDE">
        <w:rPr>
          <w:sz w:val="26"/>
          <w:szCs w:val="26"/>
          <w:u w:val="single"/>
        </w:rPr>
        <w:t>на 425 объектов из 5226 объектов недвижимого имущества</w:t>
      </w:r>
      <w:r>
        <w:rPr>
          <w:sz w:val="26"/>
          <w:szCs w:val="26"/>
        </w:rPr>
        <w:t xml:space="preserve">, находящихся в собственности муниципального образования, </w:t>
      </w:r>
      <w:r w:rsidRPr="00611BDE">
        <w:rPr>
          <w:sz w:val="26"/>
          <w:szCs w:val="26"/>
          <w:u w:val="single"/>
        </w:rPr>
        <w:t>зарегистрировано право собственности</w:t>
      </w:r>
      <w:r>
        <w:rPr>
          <w:sz w:val="26"/>
          <w:szCs w:val="26"/>
        </w:rPr>
        <w:t xml:space="preserve"> за муниципальным образованием и сведения внесены в Единый государственный реестр прав на недвижимое имущество, что составляет 8,1%.</w:t>
      </w:r>
    </w:p>
    <w:p w:rsidR="008E6129" w:rsidRPr="004F4F2F" w:rsidRDefault="008E6129" w:rsidP="0077519E">
      <w:pPr>
        <w:spacing w:line="240" w:lineRule="auto"/>
        <w:jc w:val="right"/>
        <w:rPr>
          <w:i/>
          <w:iCs/>
          <w:sz w:val="26"/>
          <w:szCs w:val="26"/>
        </w:rPr>
      </w:pPr>
      <w:r w:rsidRPr="004F4F2F">
        <w:rPr>
          <w:i/>
          <w:iCs/>
          <w:sz w:val="26"/>
          <w:szCs w:val="26"/>
        </w:rPr>
        <w:t>Запрос КСП ГО Евпатория РК от 28.09.2017 № 01-39/882,</w:t>
      </w:r>
    </w:p>
    <w:p w:rsidR="008E6129" w:rsidRDefault="008E6129" w:rsidP="0077519E">
      <w:pPr>
        <w:spacing w:line="240" w:lineRule="auto"/>
        <w:jc w:val="right"/>
        <w:rPr>
          <w:sz w:val="26"/>
          <w:szCs w:val="26"/>
        </w:rPr>
      </w:pPr>
      <w:r w:rsidRPr="004F4F2F">
        <w:rPr>
          <w:i/>
          <w:iCs/>
          <w:sz w:val="26"/>
          <w:szCs w:val="26"/>
        </w:rPr>
        <w:t xml:space="preserve">ответ ДИЗО от 29.0.2017 № 2535/09 в приложениях </w:t>
      </w:r>
      <w:r>
        <w:rPr>
          <w:i/>
          <w:iCs/>
          <w:sz w:val="26"/>
          <w:szCs w:val="26"/>
        </w:rPr>
        <w:t>13, 14</w:t>
      </w:r>
      <w:r w:rsidRPr="004F4F2F">
        <w:rPr>
          <w:i/>
          <w:iCs/>
          <w:sz w:val="26"/>
          <w:szCs w:val="26"/>
        </w:rPr>
        <w:t>.</w:t>
      </w:r>
    </w:p>
    <w:p w:rsidR="008E6129" w:rsidRDefault="008E6129" w:rsidP="0077519E">
      <w:pPr>
        <w:spacing w:line="240" w:lineRule="auto"/>
        <w:rPr>
          <w:sz w:val="26"/>
          <w:szCs w:val="26"/>
        </w:rPr>
      </w:pPr>
      <w:r w:rsidRPr="008B5648">
        <w:rPr>
          <w:b/>
          <w:bCs/>
          <w:sz w:val="26"/>
          <w:szCs w:val="26"/>
        </w:rPr>
        <w:t>По состоянию на 01.01.2017 на 710 объектов (из общего количества – 6257 объектов) муниципальной собственности</w:t>
      </w:r>
      <w:r>
        <w:rPr>
          <w:sz w:val="26"/>
          <w:szCs w:val="26"/>
        </w:rPr>
        <w:t xml:space="preserve"> (в том числе земельные участки и объекты недвижимого имущества) </w:t>
      </w:r>
      <w:r w:rsidRPr="008B5648">
        <w:rPr>
          <w:b/>
          <w:bCs/>
          <w:sz w:val="26"/>
          <w:szCs w:val="26"/>
        </w:rPr>
        <w:t>сведения внесены в государственный кадастр недвижимости, в установленном порядке зарегистрировано право собственности</w:t>
      </w:r>
      <w:r>
        <w:rPr>
          <w:b/>
          <w:bCs/>
          <w:sz w:val="26"/>
          <w:szCs w:val="26"/>
        </w:rPr>
        <w:t xml:space="preserve"> в </w:t>
      </w:r>
      <w:r w:rsidRPr="008B5648">
        <w:rPr>
          <w:b/>
          <w:bCs/>
          <w:sz w:val="26"/>
          <w:szCs w:val="26"/>
        </w:rPr>
        <w:t>Един</w:t>
      </w:r>
      <w:r>
        <w:rPr>
          <w:b/>
          <w:bCs/>
          <w:sz w:val="26"/>
          <w:szCs w:val="26"/>
        </w:rPr>
        <w:t>ом</w:t>
      </w:r>
      <w:r w:rsidRPr="008B5648">
        <w:rPr>
          <w:b/>
          <w:bCs/>
          <w:sz w:val="26"/>
          <w:szCs w:val="26"/>
        </w:rPr>
        <w:t xml:space="preserve"> государственн</w:t>
      </w:r>
      <w:r>
        <w:rPr>
          <w:b/>
          <w:bCs/>
          <w:sz w:val="26"/>
          <w:szCs w:val="26"/>
        </w:rPr>
        <w:t>ом</w:t>
      </w:r>
      <w:r w:rsidRPr="008B5648">
        <w:rPr>
          <w:b/>
          <w:bCs/>
          <w:sz w:val="26"/>
          <w:szCs w:val="26"/>
        </w:rPr>
        <w:t xml:space="preserve"> реестр</w:t>
      </w:r>
      <w:r>
        <w:rPr>
          <w:b/>
          <w:bCs/>
          <w:sz w:val="26"/>
          <w:szCs w:val="26"/>
        </w:rPr>
        <w:t>е</w:t>
      </w:r>
      <w:r w:rsidRPr="008B5648">
        <w:rPr>
          <w:b/>
          <w:bCs/>
          <w:sz w:val="26"/>
          <w:szCs w:val="26"/>
        </w:rPr>
        <w:t xml:space="preserve"> прав на недвижимое имущество и сделок с ним</w:t>
      </w:r>
      <w:r>
        <w:rPr>
          <w:sz w:val="26"/>
          <w:szCs w:val="26"/>
        </w:rPr>
        <w:t>.</w:t>
      </w:r>
    </w:p>
    <w:p w:rsidR="008E6129" w:rsidRPr="002177B5" w:rsidRDefault="008E6129" w:rsidP="002177B5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Таким образом, экспертно-аналитическим мероприятием установлено, что </w:t>
      </w:r>
      <w:r w:rsidRPr="008B5648">
        <w:rPr>
          <w:b/>
          <w:bCs/>
          <w:sz w:val="26"/>
          <w:szCs w:val="26"/>
        </w:rPr>
        <w:t xml:space="preserve">общий </w:t>
      </w:r>
      <w:r>
        <w:rPr>
          <w:b/>
          <w:bCs/>
          <w:sz w:val="26"/>
          <w:szCs w:val="26"/>
        </w:rPr>
        <w:t xml:space="preserve">показатель (индикатор) </w:t>
      </w:r>
      <w:r w:rsidRPr="008B5648">
        <w:rPr>
          <w:b/>
          <w:bCs/>
          <w:sz w:val="26"/>
          <w:szCs w:val="26"/>
        </w:rPr>
        <w:t xml:space="preserve">исполнения </w:t>
      </w:r>
      <w:r w:rsidRPr="008B5648">
        <w:rPr>
          <w:b/>
          <w:bCs/>
          <w:sz w:val="26"/>
          <w:szCs w:val="26"/>
          <w:u w:val="single"/>
        </w:rPr>
        <w:t xml:space="preserve">мероприятия </w:t>
      </w:r>
      <w:r>
        <w:rPr>
          <w:b/>
          <w:bCs/>
          <w:sz w:val="26"/>
          <w:szCs w:val="26"/>
          <w:u w:val="single"/>
        </w:rPr>
        <w:t>2</w:t>
      </w:r>
      <w:r w:rsidRPr="000178FA">
        <w:rPr>
          <w:sz w:val="26"/>
          <w:szCs w:val="26"/>
        </w:rPr>
        <w:t xml:space="preserve"> «Обеспечение проведения землеустроительных и кадастровых работ для постановки на государственный кадастровый учет объектов недвижимого имущества, находящегося в собственности городского округа Евпатория, и государственной регистрации прав»</w:t>
      </w:r>
      <w:r>
        <w:rPr>
          <w:sz w:val="26"/>
          <w:szCs w:val="26"/>
        </w:rPr>
        <w:t xml:space="preserve"> Муниципальной программы </w:t>
      </w:r>
      <w:r w:rsidRPr="008B5648">
        <w:rPr>
          <w:b/>
          <w:bCs/>
          <w:sz w:val="26"/>
          <w:szCs w:val="26"/>
        </w:rPr>
        <w:t xml:space="preserve">в 2016 году </w:t>
      </w:r>
      <w:r>
        <w:rPr>
          <w:b/>
          <w:bCs/>
          <w:sz w:val="26"/>
          <w:szCs w:val="26"/>
        </w:rPr>
        <w:t xml:space="preserve">фактически </w:t>
      </w:r>
      <w:r w:rsidRPr="008B5648">
        <w:rPr>
          <w:b/>
          <w:bCs/>
          <w:sz w:val="26"/>
          <w:szCs w:val="26"/>
        </w:rPr>
        <w:t>составил 11,</w:t>
      </w:r>
      <w:r>
        <w:rPr>
          <w:b/>
          <w:bCs/>
          <w:sz w:val="26"/>
          <w:szCs w:val="26"/>
        </w:rPr>
        <w:t>3</w:t>
      </w:r>
      <w:r w:rsidRPr="008B5648">
        <w:rPr>
          <w:b/>
          <w:bCs/>
          <w:sz w:val="26"/>
          <w:szCs w:val="26"/>
        </w:rPr>
        <w:t>%</w:t>
      </w:r>
      <w:r>
        <w:rPr>
          <w:b/>
          <w:bCs/>
          <w:sz w:val="26"/>
          <w:szCs w:val="26"/>
        </w:rPr>
        <w:t xml:space="preserve">, </w:t>
      </w:r>
      <w:r w:rsidRPr="002177B5">
        <w:rPr>
          <w:b/>
          <w:bCs/>
          <w:sz w:val="26"/>
          <w:szCs w:val="26"/>
        </w:rPr>
        <w:t>что в 10 раз ниже запланированного показателя.</w:t>
      </w:r>
      <w:r w:rsidRPr="002177B5">
        <w:rPr>
          <w:sz w:val="26"/>
          <w:szCs w:val="26"/>
        </w:rPr>
        <w:t xml:space="preserve">При этом, произведенные ДИЗО расходы на реализацию указанного мероприятия в соответствии с Отчетом о ходе реализации программы составили 2 426,00 тыс. руб., что на 1 064,00 тыс. руб. больше, чем было предусмотрено </w:t>
      </w:r>
      <w:r>
        <w:rPr>
          <w:sz w:val="26"/>
          <w:szCs w:val="26"/>
        </w:rPr>
        <w:t xml:space="preserve">(запланировано) </w:t>
      </w:r>
      <w:r w:rsidRPr="002177B5">
        <w:rPr>
          <w:sz w:val="26"/>
          <w:szCs w:val="26"/>
        </w:rPr>
        <w:t>программой в 2016 году.</w:t>
      </w:r>
    </w:p>
    <w:p w:rsidR="008E6129" w:rsidRDefault="008E6129" w:rsidP="00C8184D">
      <w:pPr>
        <w:numPr>
          <w:ilvl w:val="0"/>
          <w:numId w:val="24"/>
        </w:numPr>
        <w:spacing w:before="240" w:line="240" w:lineRule="auto"/>
        <w:ind w:left="0" w:firstLine="709"/>
        <w:rPr>
          <w:sz w:val="26"/>
          <w:szCs w:val="26"/>
        </w:rPr>
      </w:pPr>
      <w:r w:rsidRPr="00AA29EA">
        <w:rPr>
          <w:sz w:val="26"/>
          <w:szCs w:val="26"/>
          <w:u w:val="single"/>
        </w:rPr>
        <w:t>По мероприятию 3</w:t>
      </w:r>
      <w:r>
        <w:rPr>
          <w:sz w:val="26"/>
          <w:szCs w:val="26"/>
        </w:rPr>
        <w:t>«Обеспечение создания региональной геоинформационной системы городского округа» запланированный показатель (индикатор) на 2016 год «доля объектов недвижимого имущества, введенного в автоматизированную информационную систему, содержащую базу пространственных и атрибутивных данных об объектах, имеющих границы на земной поверхности» составил 100%.</w:t>
      </w:r>
    </w:p>
    <w:p w:rsidR="008E6129" w:rsidRDefault="008E6129" w:rsidP="0077519E">
      <w:pPr>
        <w:spacing w:after="240"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Согласно Отчету ДИЗО, исполнение данного мероприятия в 2016 году отсутствует, </w:t>
      </w:r>
      <w:r w:rsidRPr="00821B6A">
        <w:rPr>
          <w:b/>
          <w:bCs/>
          <w:sz w:val="26"/>
          <w:szCs w:val="26"/>
        </w:rPr>
        <w:t xml:space="preserve">показатель (индикатор) исполнения </w:t>
      </w:r>
      <w:r w:rsidRPr="00821B6A">
        <w:rPr>
          <w:b/>
          <w:bCs/>
          <w:sz w:val="26"/>
          <w:szCs w:val="26"/>
          <w:u w:val="single"/>
        </w:rPr>
        <w:t>мероприятия 3</w:t>
      </w:r>
      <w:r w:rsidRPr="00821B6A">
        <w:rPr>
          <w:b/>
          <w:bCs/>
          <w:sz w:val="26"/>
          <w:szCs w:val="26"/>
        </w:rPr>
        <w:t xml:space="preserve"> равен 0.</w:t>
      </w:r>
    </w:p>
    <w:p w:rsidR="008E6129" w:rsidRDefault="008E6129" w:rsidP="0077519E">
      <w:pPr>
        <w:numPr>
          <w:ilvl w:val="0"/>
          <w:numId w:val="24"/>
        </w:numPr>
        <w:spacing w:line="240" w:lineRule="auto"/>
        <w:ind w:left="0" w:firstLine="709"/>
        <w:rPr>
          <w:sz w:val="26"/>
          <w:szCs w:val="26"/>
        </w:rPr>
      </w:pPr>
      <w:r w:rsidRPr="008428C3">
        <w:rPr>
          <w:sz w:val="26"/>
          <w:szCs w:val="26"/>
          <w:u w:val="single"/>
        </w:rPr>
        <w:t>По мероприятию 4</w:t>
      </w:r>
      <w:r w:rsidRPr="006961A1">
        <w:rPr>
          <w:sz w:val="26"/>
          <w:szCs w:val="26"/>
        </w:rPr>
        <w:t xml:space="preserve">«Обеспечение проведения </w:t>
      </w:r>
      <w:r>
        <w:rPr>
          <w:sz w:val="26"/>
          <w:szCs w:val="26"/>
        </w:rPr>
        <w:t>независимой оценки объектов недвижимого имущества, находящегося в собственности городского округа Евпатория</w:t>
      </w:r>
      <w:r w:rsidRPr="006961A1">
        <w:rPr>
          <w:sz w:val="26"/>
          <w:szCs w:val="26"/>
        </w:rPr>
        <w:t>»запланированный показатель (индикатор) на 2016 год «доля объектов недвижимого имущества городского округа</w:t>
      </w:r>
      <w:r>
        <w:rPr>
          <w:sz w:val="26"/>
          <w:szCs w:val="26"/>
        </w:rPr>
        <w:t xml:space="preserve"> Евпатория</w:t>
      </w:r>
      <w:r w:rsidRPr="006961A1">
        <w:rPr>
          <w:sz w:val="26"/>
          <w:szCs w:val="26"/>
        </w:rPr>
        <w:t xml:space="preserve">, </w:t>
      </w:r>
      <w:r>
        <w:rPr>
          <w:sz w:val="26"/>
          <w:szCs w:val="26"/>
        </w:rPr>
        <w:t>по которым проведена независимая оценка</w:t>
      </w:r>
      <w:r w:rsidRPr="006961A1">
        <w:rPr>
          <w:sz w:val="26"/>
          <w:szCs w:val="26"/>
        </w:rPr>
        <w:t>»</w:t>
      </w:r>
      <w:r>
        <w:rPr>
          <w:sz w:val="26"/>
          <w:szCs w:val="26"/>
        </w:rPr>
        <w:t xml:space="preserve"> составил 100%.</w:t>
      </w:r>
    </w:p>
    <w:p w:rsidR="008E6129" w:rsidRDefault="008E6129" w:rsidP="0077519E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С</w:t>
      </w:r>
      <w:r w:rsidRPr="00E45AA4">
        <w:rPr>
          <w:sz w:val="26"/>
          <w:szCs w:val="26"/>
        </w:rPr>
        <w:t>огласно Отчету о ходе реализации программы</w:t>
      </w:r>
      <w:r>
        <w:rPr>
          <w:sz w:val="26"/>
          <w:szCs w:val="26"/>
        </w:rPr>
        <w:t>, показатель исполнения по указанному мероприятию составил 63%.</w:t>
      </w:r>
    </w:p>
    <w:p w:rsidR="008E6129" w:rsidRDefault="008E6129" w:rsidP="0077519E">
      <w:pPr>
        <w:spacing w:line="240" w:lineRule="auto"/>
        <w:rPr>
          <w:sz w:val="26"/>
          <w:szCs w:val="26"/>
        </w:rPr>
      </w:pPr>
      <w:r w:rsidRPr="00821B6A">
        <w:rPr>
          <w:sz w:val="26"/>
          <w:szCs w:val="26"/>
        </w:rPr>
        <w:t xml:space="preserve">Ожидаемым результатом </w:t>
      </w:r>
      <w:r>
        <w:rPr>
          <w:sz w:val="26"/>
          <w:szCs w:val="26"/>
        </w:rPr>
        <w:t xml:space="preserve">за весь период </w:t>
      </w:r>
      <w:r w:rsidRPr="00821B6A">
        <w:rPr>
          <w:sz w:val="26"/>
          <w:szCs w:val="26"/>
        </w:rPr>
        <w:t>реализации муниципальной программы (согласно ее паспорту) является проведение независимой оценки 443 объектов недвижимого имущества, находящегося в муниципальной собственности городского округа Евпатория.</w:t>
      </w:r>
    </w:p>
    <w:p w:rsidR="008E6129" w:rsidRDefault="008E6129" w:rsidP="0077519E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КСП ГО Евпатория РК отмечает, что при планировании указанного мероприятия на 2016 год </w:t>
      </w:r>
      <w:r w:rsidRPr="00296073">
        <w:rPr>
          <w:sz w:val="26"/>
          <w:szCs w:val="26"/>
          <w:u w:val="single"/>
        </w:rPr>
        <w:t>изначально не было установлено количество объектов муниципальной собственности,</w:t>
      </w:r>
      <w:r>
        <w:rPr>
          <w:sz w:val="26"/>
          <w:szCs w:val="26"/>
        </w:rPr>
        <w:t xml:space="preserve"> по которым </w:t>
      </w:r>
      <w:r w:rsidRPr="00453659">
        <w:rPr>
          <w:sz w:val="26"/>
          <w:szCs w:val="26"/>
          <w:u w:val="single"/>
        </w:rPr>
        <w:t>необходимо</w:t>
      </w:r>
      <w:r>
        <w:rPr>
          <w:sz w:val="26"/>
          <w:szCs w:val="26"/>
        </w:rPr>
        <w:t xml:space="preserve"> проведение независимой оценки в 2016 году.</w:t>
      </w:r>
    </w:p>
    <w:p w:rsidR="008E6129" w:rsidRDefault="008E6129" w:rsidP="0077519E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Следует отметить, в соответствии с требованиями ст. 8 </w:t>
      </w:r>
      <w:r w:rsidRPr="00DD2C0B">
        <w:rPr>
          <w:sz w:val="26"/>
          <w:szCs w:val="26"/>
        </w:rPr>
        <w:t>Федеральн</w:t>
      </w:r>
      <w:r>
        <w:rPr>
          <w:sz w:val="26"/>
          <w:szCs w:val="26"/>
        </w:rPr>
        <w:t>ого</w:t>
      </w:r>
      <w:r w:rsidRPr="00DD2C0B">
        <w:rPr>
          <w:sz w:val="26"/>
          <w:szCs w:val="26"/>
        </w:rPr>
        <w:t xml:space="preserve"> закон</w:t>
      </w:r>
      <w:r>
        <w:rPr>
          <w:sz w:val="26"/>
          <w:szCs w:val="26"/>
        </w:rPr>
        <w:t>а</w:t>
      </w:r>
      <w:r w:rsidRPr="00DD2C0B">
        <w:rPr>
          <w:sz w:val="26"/>
          <w:szCs w:val="26"/>
        </w:rPr>
        <w:t xml:space="preserve"> от 29.07.1998 N 135-ФЗ "Об оценочной деятельности в Российской Федерации"</w:t>
      </w:r>
      <w:r>
        <w:rPr>
          <w:sz w:val="26"/>
          <w:szCs w:val="26"/>
        </w:rPr>
        <w:t xml:space="preserve"> (далее Федеральный закон № 135-ФЗ), проведение независимой оценки объектов муниципальной собственности является</w:t>
      </w:r>
      <w:r w:rsidRPr="00DD2C0B">
        <w:rPr>
          <w:sz w:val="26"/>
          <w:szCs w:val="26"/>
        </w:rPr>
        <w:t xml:space="preserve"> обязательным в случа</w:t>
      </w:r>
      <w:r>
        <w:rPr>
          <w:sz w:val="26"/>
          <w:szCs w:val="26"/>
        </w:rPr>
        <w:t>ях</w:t>
      </w:r>
      <w:r w:rsidRPr="00DD2C0B">
        <w:rPr>
          <w:sz w:val="26"/>
          <w:szCs w:val="26"/>
        </w:rPr>
        <w:t xml:space="preserve"> вовлечения в сделку объектов оценки</w:t>
      </w:r>
      <w:r>
        <w:rPr>
          <w:sz w:val="26"/>
          <w:szCs w:val="26"/>
        </w:rPr>
        <w:t>, в том числе:</w:t>
      </w:r>
    </w:p>
    <w:p w:rsidR="008E6129" w:rsidRPr="00DD2C0B" w:rsidRDefault="008E6129" w:rsidP="0077519E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DD2C0B">
        <w:rPr>
          <w:sz w:val="26"/>
          <w:szCs w:val="26"/>
        </w:rPr>
        <w:t>при определении стоимости объектов муниципальн</w:t>
      </w:r>
      <w:r>
        <w:rPr>
          <w:sz w:val="26"/>
          <w:szCs w:val="26"/>
        </w:rPr>
        <w:t>ой собственности</w:t>
      </w:r>
      <w:r w:rsidRPr="00DD2C0B">
        <w:rPr>
          <w:sz w:val="26"/>
          <w:szCs w:val="26"/>
        </w:rPr>
        <w:t xml:space="preserve"> в целях их приватизации, передачи в доверительное управление либо передачи в аренду;</w:t>
      </w:r>
    </w:p>
    <w:p w:rsidR="008E6129" w:rsidRPr="00DD2C0B" w:rsidRDefault="008E6129" w:rsidP="0077519E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DD2C0B">
        <w:rPr>
          <w:sz w:val="26"/>
          <w:szCs w:val="26"/>
        </w:rPr>
        <w:t>при использовании объектов в качестве предмета залога;</w:t>
      </w:r>
    </w:p>
    <w:p w:rsidR="008E6129" w:rsidRPr="00DD2C0B" w:rsidRDefault="008E6129" w:rsidP="0077519E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DD2C0B">
        <w:rPr>
          <w:sz w:val="26"/>
          <w:szCs w:val="26"/>
        </w:rPr>
        <w:t>при продаже или ином отчуждении объектов</w:t>
      </w:r>
      <w:r>
        <w:rPr>
          <w:sz w:val="26"/>
          <w:szCs w:val="26"/>
        </w:rPr>
        <w:t xml:space="preserve">, принадлежащих </w:t>
      </w:r>
      <w:r w:rsidRPr="00DD2C0B">
        <w:rPr>
          <w:sz w:val="26"/>
          <w:szCs w:val="26"/>
        </w:rPr>
        <w:t>муниципальн</w:t>
      </w:r>
      <w:r>
        <w:rPr>
          <w:sz w:val="26"/>
          <w:szCs w:val="26"/>
        </w:rPr>
        <w:t>ому</w:t>
      </w:r>
      <w:r w:rsidRPr="00DD2C0B">
        <w:rPr>
          <w:sz w:val="26"/>
          <w:szCs w:val="26"/>
        </w:rPr>
        <w:t xml:space="preserve"> образовани</w:t>
      </w:r>
      <w:r>
        <w:rPr>
          <w:sz w:val="26"/>
          <w:szCs w:val="26"/>
        </w:rPr>
        <w:t>ю</w:t>
      </w:r>
      <w:r w:rsidRPr="00DD2C0B">
        <w:rPr>
          <w:sz w:val="26"/>
          <w:szCs w:val="26"/>
        </w:rPr>
        <w:t>;</w:t>
      </w:r>
    </w:p>
    <w:p w:rsidR="008E6129" w:rsidRPr="00DD2C0B" w:rsidRDefault="008E6129" w:rsidP="0077519E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DD2C0B">
        <w:rPr>
          <w:sz w:val="26"/>
          <w:szCs w:val="26"/>
        </w:rPr>
        <w:t>при переуступке долговых обязательств, связанных с объектами оценки</w:t>
      </w:r>
      <w:r>
        <w:rPr>
          <w:sz w:val="26"/>
          <w:szCs w:val="26"/>
        </w:rPr>
        <w:t xml:space="preserve"> муниципальной собственности</w:t>
      </w:r>
      <w:r w:rsidRPr="00DD2C0B">
        <w:rPr>
          <w:sz w:val="26"/>
          <w:szCs w:val="26"/>
        </w:rPr>
        <w:t>;</w:t>
      </w:r>
    </w:p>
    <w:p w:rsidR="008E6129" w:rsidRDefault="008E6129" w:rsidP="0077519E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DD2C0B">
        <w:rPr>
          <w:sz w:val="26"/>
          <w:szCs w:val="26"/>
        </w:rPr>
        <w:t xml:space="preserve">при передаче объектов </w:t>
      </w:r>
      <w:r>
        <w:rPr>
          <w:sz w:val="26"/>
          <w:szCs w:val="26"/>
        </w:rPr>
        <w:t xml:space="preserve">муниципальной собственности </w:t>
      </w:r>
      <w:r w:rsidRPr="00DD2C0B">
        <w:rPr>
          <w:sz w:val="26"/>
          <w:szCs w:val="26"/>
        </w:rPr>
        <w:t>в качестве вклада в уставные капиталы, фонды юридических лиц,</w:t>
      </w:r>
      <w:r>
        <w:rPr>
          <w:sz w:val="26"/>
          <w:szCs w:val="26"/>
        </w:rPr>
        <w:t xml:space="preserve"> </w:t>
      </w:r>
      <w:r w:rsidRPr="00DD2C0B">
        <w:rPr>
          <w:sz w:val="26"/>
          <w:szCs w:val="26"/>
        </w:rPr>
        <w:t>а также при возникновении спора о стоимости объекта оценки</w:t>
      </w:r>
      <w:r>
        <w:rPr>
          <w:sz w:val="26"/>
          <w:szCs w:val="26"/>
        </w:rPr>
        <w:t>.</w:t>
      </w:r>
    </w:p>
    <w:p w:rsidR="008E6129" w:rsidRDefault="008E6129" w:rsidP="0077519E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Так как в Муниципальной программе </w:t>
      </w:r>
      <w:r w:rsidRPr="00A70F89">
        <w:rPr>
          <w:b/>
          <w:bCs/>
          <w:sz w:val="26"/>
          <w:szCs w:val="26"/>
        </w:rPr>
        <w:t>отсутствуют данные и сведения о количестве объектов муниципальной собственности</w:t>
      </w:r>
      <w:r>
        <w:rPr>
          <w:sz w:val="26"/>
          <w:szCs w:val="26"/>
        </w:rPr>
        <w:t xml:space="preserve">, которые предполагалось приватизировать, передать в аренду, передать в залог или иные случаи, </w:t>
      </w:r>
      <w:r w:rsidRPr="00A70F89">
        <w:rPr>
          <w:b/>
          <w:bCs/>
          <w:sz w:val="26"/>
          <w:szCs w:val="26"/>
        </w:rPr>
        <w:t>требующиепроведение независимой оценки</w:t>
      </w:r>
      <w:r>
        <w:rPr>
          <w:sz w:val="26"/>
          <w:szCs w:val="26"/>
        </w:rPr>
        <w:t xml:space="preserve">, </w:t>
      </w:r>
      <w:r w:rsidRPr="00A70F89">
        <w:rPr>
          <w:b/>
          <w:bCs/>
          <w:sz w:val="26"/>
          <w:szCs w:val="26"/>
        </w:rPr>
        <w:t xml:space="preserve">рассчитанный ДИЗО показатель исполнения по </w:t>
      </w:r>
      <w:r w:rsidRPr="00A70F89">
        <w:rPr>
          <w:b/>
          <w:bCs/>
          <w:sz w:val="26"/>
          <w:szCs w:val="26"/>
          <w:u w:val="single"/>
        </w:rPr>
        <w:t xml:space="preserve">мероприятию </w:t>
      </w:r>
      <w:r>
        <w:rPr>
          <w:b/>
          <w:bCs/>
          <w:sz w:val="26"/>
          <w:szCs w:val="26"/>
          <w:u w:val="single"/>
        </w:rPr>
        <w:t>4</w:t>
      </w:r>
      <w:r w:rsidRPr="00A70F89">
        <w:rPr>
          <w:b/>
          <w:bCs/>
          <w:sz w:val="26"/>
          <w:szCs w:val="26"/>
        </w:rPr>
        <w:t xml:space="preserve"> в размере 63% не </w:t>
      </w:r>
      <w:r>
        <w:rPr>
          <w:b/>
          <w:bCs/>
          <w:sz w:val="26"/>
          <w:szCs w:val="26"/>
        </w:rPr>
        <w:t>может считаться достоверным</w:t>
      </w:r>
      <w:r w:rsidRPr="00A70F89">
        <w:rPr>
          <w:b/>
          <w:bCs/>
          <w:sz w:val="26"/>
          <w:szCs w:val="26"/>
        </w:rPr>
        <w:t>.</w:t>
      </w:r>
    </w:p>
    <w:p w:rsidR="008E6129" w:rsidRDefault="008E6129" w:rsidP="0077519E">
      <w:pPr>
        <w:spacing w:after="240"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Следует отметить, что </w:t>
      </w:r>
      <w:r w:rsidRPr="00962BEA">
        <w:rPr>
          <w:b/>
          <w:bCs/>
          <w:sz w:val="26"/>
          <w:szCs w:val="26"/>
        </w:rPr>
        <w:t>из запланированных на 2016 год</w:t>
      </w:r>
      <w:r>
        <w:rPr>
          <w:sz w:val="26"/>
          <w:szCs w:val="26"/>
        </w:rPr>
        <w:t xml:space="preserve"> Муниципальной программой (в редакции </w:t>
      </w:r>
      <w:r w:rsidRPr="008C1CD2">
        <w:rPr>
          <w:sz w:val="26"/>
          <w:szCs w:val="26"/>
        </w:rPr>
        <w:t>постановлени</w:t>
      </w:r>
      <w:r>
        <w:rPr>
          <w:sz w:val="26"/>
          <w:szCs w:val="26"/>
        </w:rPr>
        <w:t>я</w:t>
      </w:r>
      <w:r w:rsidRPr="008C1CD2">
        <w:rPr>
          <w:sz w:val="26"/>
          <w:szCs w:val="26"/>
        </w:rPr>
        <w:t xml:space="preserve"> администрации от 12.08.2016 № 2127-п</w:t>
      </w:r>
      <w:r>
        <w:rPr>
          <w:sz w:val="26"/>
          <w:szCs w:val="26"/>
        </w:rPr>
        <w:t xml:space="preserve">) </w:t>
      </w:r>
      <w:r w:rsidRPr="00962BEA">
        <w:rPr>
          <w:sz w:val="26"/>
          <w:szCs w:val="26"/>
        </w:rPr>
        <w:t>денежных средств на указанные цели в сумме 1 729,00 тыс. руб</w:t>
      </w:r>
      <w:r>
        <w:rPr>
          <w:sz w:val="26"/>
          <w:szCs w:val="26"/>
        </w:rPr>
        <w:t xml:space="preserve">., фактически исполнено (освоено) 461,84 тыс. руб., </w:t>
      </w:r>
      <w:r w:rsidRPr="00962BEA">
        <w:rPr>
          <w:b/>
          <w:bCs/>
          <w:sz w:val="26"/>
          <w:szCs w:val="26"/>
        </w:rPr>
        <w:t>что составляет 26,7% утвержденных бюджетных назначений.</w:t>
      </w:r>
    </w:p>
    <w:p w:rsidR="008E6129" w:rsidRDefault="008E6129" w:rsidP="0077519E">
      <w:pPr>
        <w:numPr>
          <w:ilvl w:val="0"/>
          <w:numId w:val="24"/>
        </w:numPr>
        <w:spacing w:line="240" w:lineRule="auto"/>
        <w:ind w:left="0" w:firstLine="709"/>
        <w:rPr>
          <w:sz w:val="26"/>
          <w:szCs w:val="26"/>
        </w:rPr>
      </w:pPr>
      <w:r w:rsidRPr="006B45D1">
        <w:rPr>
          <w:sz w:val="26"/>
          <w:szCs w:val="26"/>
          <w:u w:val="single"/>
        </w:rPr>
        <w:t xml:space="preserve">По мероприятию </w:t>
      </w:r>
      <w:r>
        <w:rPr>
          <w:sz w:val="26"/>
          <w:szCs w:val="26"/>
          <w:u w:val="single"/>
        </w:rPr>
        <w:t>5</w:t>
      </w:r>
      <w:r>
        <w:rPr>
          <w:sz w:val="26"/>
          <w:szCs w:val="26"/>
        </w:rPr>
        <w:t xml:space="preserve"> «Обеспечение проведения земельных аукционов» запланированный </w:t>
      </w:r>
      <w:r w:rsidRPr="00ED084D">
        <w:rPr>
          <w:sz w:val="26"/>
          <w:szCs w:val="26"/>
          <w:u w:val="single"/>
        </w:rPr>
        <w:t>показатель (индикатор) на 2016 год</w:t>
      </w:r>
      <w:r>
        <w:rPr>
          <w:sz w:val="26"/>
          <w:szCs w:val="26"/>
        </w:rPr>
        <w:t xml:space="preserve"> «доля земельных участков из земель муниципальной собственности городского округа Евпатория, реализованных на торгах (аукционах), а также проданных прав на заключение договоров аренды земель муниципальной собственности, подлежащих реализации в отчетном году» </w:t>
      </w:r>
      <w:r w:rsidRPr="00ED084D">
        <w:rPr>
          <w:sz w:val="26"/>
          <w:szCs w:val="26"/>
          <w:u w:val="single"/>
        </w:rPr>
        <w:t>составил 100%</w:t>
      </w:r>
      <w:r>
        <w:rPr>
          <w:sz w:val="26"/>
          <w:szCs w:val="26"/>
        </w:rPr>
        <w:t>. Ожидаемым результатом от реализации мероприятия планировалось поступление средств в бюджет городского округа Евпатория от продажи земельных участков, продажи прав на заключение договоров аренды таких земельных участков.</w:t>
      </w:r>
    </w:p>
    <w:p w:rsidR="008E6129" w:rsidRPr="00ED084D" w:rsidRDefault="008E6129" w:rsidP="0077519E">
      <w:pPr>
        <w:spacing w:line="240" w:lineRule="auto"/>
        <w:rPr>
          <w:b/>
          <w:bCs/>
          <w:sz w:val="26"/>
          <w:szCs w:val="26"/>
        </w:rPr>
      </w:pPr>
      <w:r>
        <w:rPr>
          <w:sz w:val="26"/>
          <w:szCs w:val="26"/>
        </w:rPr>
        <w:t>Следует отметить</w:t>
      </w:r>
      <w:r w:rsidRPr="009E228D">
        <w:rPr>
          <w:sz w:val="26"/>
          <w:szCs w:val="26"/>
        </w:rPr>
        <w:t xml:space="preserve">, что </w:t>
      </w:r>
      <w:r>
        <w:rPr>
          <w:sz w:val="26"/>
          <w:szCs w:val="26"/>
        </w:rPr>
        <w:t xml:space="preserve">по указанному мероприятию также </w:t>
      </w:r>
      <w:r w:rsidRPr="009E228D">
        <w:rPr>
          <w:sz w:val="26"/>
          <w:szCs w:val="26"/>
        </w:rPr>
        <w:t xml:space="preserve">не </w:t>
      </w:r>
      <w:r>
        <w:rPr>
          <w:sz w:val="26"/>
          <w:szCs w:val="26"/>
        </w:rPr>
        <w:t>определено количество земельных участков муниципальной собственности, подлежащих реализации на торгах в отчетном 2016 году. Таким образом, изначально не заданы параметры для корректного расчета показателя (индикатора) исполнения мероприятия.</w:t>
      </w:r>
    </w:p>
    <w:p w:rsidR="008E6129" w:rsidRPr="00E3152D" w:rsidRDefault="008E6129" w:rsidP="0077519E">
      <w:pPr>
        <w:spacing w:line="240" w:lineRule="auto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Фактически, в период с </w:t>
      </w:r>
      <w:r w:rsidRPr="009E228D">
        <w:rPr>
          <w:sz w:val="26"/>
          <w:szCs w:val="26"/>
        </w:rPr>
        <w:t>01.01.2016 по 31.12.2016 торги по предоставлению в аренду земельных участков муниципальной собственности городского округа Евпатория Республики Крым и прав на них ДИЗО не проводились</w:t>
      </w:r>
      <w:r>
        <w:rPr>
          <w:sz w:val="26"/>
          <w:szCs w:val="26"/>
        </w:rPr>
        <w:t>.</w:t>
      </w:r>
      <w:r w:rsidRPr="00E3152D">
        <w:rPr>
          <w:b/>
          <w:bCs/>
          <w:sz w:val="26"/>
          <w:szCs w:val="26"/>
        </w:rPr>
        <w:t>Не исполнение ДИЗО возложенных на него функций и полномочий по организации и проведению торгов (аукционов) по продаже права на заключение договоров аренды земельных участков муниципальной собственности повлекло не поступление в 2016 году в бюджет городского округа средств по данному виду доходов.</w:t>
      </w:r>
    </w:p>
    <w:p w:rsidR="008E6129" w:rsidRDefault="008E6129" w:rsidP="0077519E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Согласно же Отчету о ходе реализации программы, </w:t>
      </w:r>
      <w:r w:rsidRPr="00C12675">
        <w:rPr>
          <w:sz w:val="26"/>
          <w:szCs w:val="26"/>
          <w:u w:val="single"/>
        </w:rPr>
        <w:t>процент исполнения по данному мероприятию составляет 100%.</w:t>
      </w:r>
      <w:r>
        <w:rPr>
          <w:sz w:val="26"/>
          <w:szCs w:val="26"/>
        </w:rPr>
        <w:t xml:space="preserve"> Указанное исполнение поясняется ДИЗО тем, </w:t>
      </w:r>
      <w:r w:rsidRPr="00C12675">
        <w:rPr>
          <w:sz w:val="26"/>
          <w:szCs w:val="26"/>
        </w:rPr>
        <w:t>что выделенные денежные средства в размере 60,00 тыс. руб. на погашение кредиторской задолженности 2015 год</w:t>
      </w:r>
      <w:r>
        <w:rPr>
          <w:sz w:val="26"/>
          <w:szCs w:val="26"/>
        </w:rPr>
        <w:t>а</w:t>
      </w:r>
      <w:r w:rsidRPr="00C12675">
        <w:rPr>
          <w:sz w:val="26"/>
          <w:szCs w:val="26"/>
        </w:rPr>
        <w:t xml:space="preserve"> перед Специализированным общественным учреждением «Комитет земельно-экологического контроля» по договору № 9/11-15 от 09.11.2015, акту выполненных работ № б/н от 11.11.2015</w:t>
      </w:r>
      <w:r>
        <w:rPr>
          <w:sz w:val="26"/>
          <w:szCs w:val="26"/>
        </w:rPr>
        <w:t>,</w:t>
      </w:r>
      <w:r w:rsidRPr="00C12675">
        <w:rPr>
          <w:sz w:val="26"/>
          <w:szCs w:val="26"/>
        </w:rPr>
        <w:t xml:space="preserve"> за предоставленные услуги по проведению аукциона</w:t>
      </w:r>
      <w:r>
        <w:rPr>
          <w:sz w:val="26"/>
          <w:szCs w:val="26"/>
        </w:rPr>
        <w:t>,перечислены в 2016 году</w:t>
      </w:r>
      <w:r w:rsidRPr="00C12675">
        <w:rPr>
          <w:sz w:val="26"/>
          <w:szCs w:val="26"/>
        </w:rPr>
        <w:t xml:space="preserve"> в полном объеме.</w:t>
      </w:r>
    </w:p>
    <w:p w:rsidR="008E6129" w:rsidRPr="00E3152D" w:rsidRDefault="008E6129" w:rsidP="00E3152D">
      <w:pPr>
        <w:spacing w:line="240" w:lineRule="auto"/>
        <w:rPr>
          <w:b/>
          <w:bCs/>
          <w:sz w:val="26"/>
          <w:szCs w:val="26"/>
        </w:rPr>
      </w:pPr>
      <w:r w:rsidRPr="00E3152D">
        <w:rPr>
          <w:b/>
          <w:bCs/>
          <w:sz w:val="26"/>
          <w:szCs w:val="26"/>
        </w:rPr>
        <w:t>Основываясь на имеющихся исходных данных, вывод о стопроцентном выполнении мероприятия сделать невозможно.</w:t>
      </w:r>
    </w:p>
    <w:p w:rsidR="008E6129" w:rsidRDefault="008E6129" w:rsidP="0077519E">
      <w:pPr>
        <w:spacing w:line="240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Освоение запланированных на реализацию </w:t>
      </w:r>
      <w:r w:rsidRPr="0002451F">
        <w:rPr>
          <w:b/>
          <w:bCs/>
          <w:sz w:val="26"/>
          <w:szCs w:val="26"/>
          <w:u w:val="single"/>
        </w:rPr>
        <w:t>мероприятия 5</w:t>
      </w:r>
      <w:r>
        <w:rPr>
          <w:b/>
          <w:bCs/>
          <w:sz w:val="26"/>
          <w:szCs w:val="26"/>
        </w:rPr>
        <w:t xml:space="preserve">денежных средств в сумме 60,0 тыс. руб. не может свидетельствовать о достижении результата, так как показатель (индикатор) не дает </w:t>
      </w:r>
      <w:r w:rsidRPr="00ED084D">
        <w:rPr>
          <w:b/>
          <w:bCs/>
          <w:sz w:val="26"/>
          <w:szCs w:val="26"/>
        </w:rPr>
        <w:t>возможности определить результативность мероприятия.</w:t>
      </w:r>
    </w:p>
    <w:p w:rsidR="008E6129" w:rsidRPr="00674428" w:rsidRDefault="008E6129" w:rsidP="0077519E">
      <w:pPr>
        <w:spacing w:line="240" w:lineRule="auto"/>
        <w:rPr>
          <w:sz w:val="20"/>
          <w:szCs w:val="20"/>
        </w:rPr>
      </w:pPr>
    </w:p>
    <w:p w:rsidR="008E6129" w:rsidRDefault="008E6129" w:rsidP="0077519E">
      <w:pPr>
        <w:numPr>
          <w:ilvl w:val="0"/>
          <w:numId w:val="24"/>
        </w:numPr>
        <w:spacing w:line="240" w:lineRule="auto"/>
        <w:ind w:left="0" w:firstLine="709"/>
        <w:rPr>
          <w:sz w:val="26"/>
          <w:szCs w:val="26"/>
        </w:rPr>
      </w:pPr>
      <w:r w:rsidRPr="003E0A48">
        <w:rPr>
          <w:sz w:val="26"/>
          <w:szCs w:val="26"/>
          <w:u w:val="single"/>
        </w:rPr>
        <w:t>По мероприятиям 6 и 7</w:t>
      </w:r>
      <w:r w:rsidRPr="003E0A48">
        <w:rPr>
          <w:sz w:val="26"/>
          <w:szCs w:val="26"/>
        </w:rPr>
        <w:t xml:space="preserve"> «Финансовое обеспечение деятельности департамента имущественных и земельных отношений администрации города Евпатории Республики Крым», «Материально-техническое обеспечение деятельности муниципального бюджетного учреждения «Распорядительная дирекция имущества городской округ Евпатория»</w:t>
      </w:r>
      <w:r w:rsidRPr="003E0A48">
        <w:rPr>
          <w:sz w:val="26"/>
          <w:szCs w:val="26"/>
          <w:u w:val="single"/>
        </w:rPr>
        <w:t>показатели (индикаторы) не установлены.</w:t>
      </w:r>
    </w:p>
    <w:p w:rsidR="008E6129" w:rsidRPr="003E0A48" w:rsidRDefault="008E6129" w:rsidP="0077519E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Фактическое исполнение за 2016 год </w:t>
      </w:r>
      <w:r w:rsidRPr="006C2134">
        <w:rPr>
          <w:sz w:val="26"/>
          <w:szCs w:val="26"/>
          <w:u w:val="single"/>
        </w:rPr>
        <w:t>по мероприятию 6</w:t>
      </w:r>
      <w:r>
        <w:rPr>
          <w:sz w:val="26"/>
          <w:szCs w:val="26"/>
        </w:rPr>
        <w:t xml:space="preserve"> составило 10 244,38 тыс. руб., </w:t>
      </w:r>
      <w:r w:rsidRPr="006C2134">
        <w:rPr>
          <w:sz w:val="26"/>
          <w:szCs w:val="26"/>
          <w:u w:val="single"/>
        </w:rPr>
        <w:t>по мероприятию 7</w:t>
      </w:r>
      <w:r>
        <w:rPr>
          <w:sz w:val="26"/>
          <w:szCs w:val="26"/>
        </w:rPr>
        <w:t xml:space="preserve"> – 5 474,50 тыс. руб.</w:t>
      </w:r>
    </w:p>
    <w:p w:rsidR="008E6129" w:rsidRPr="00674428" w:rsidRDefault="008E6129" w:rsidP="0077519E">
      <w:pPr>
        <w:spacing w:line="240" w:lineRule="auto"/>
        <w:rPr>
          <w:sz w:val="18"/>
          <w:szCs w:val="18"/>
        </w:rPr>
      </w:pPr>
    </w:p>
    <w:p w:rsidR="008E6129" w:rsidRDefault="008E6129" w:rsidP="0077519E">
      <w:pPr>
        <w:numPr>
          <w:ilvl w:val="0"/>
          <w:numId w:val="24"/>
        </w:numPr>
        <w:spacing w:line="240" w:lineRule="auto"/>
        <w:ind w:left="0" w:firstLine="709"/>
        <w:rPr>
          <w:sz w:val="26"/>
          <w:szCs w:val="26"/>
        </w:rPr>
      </w:pPr>
      <w:r w:rsidRPr="003E0A48">
        <w:rPr>
          <w:sz w:val="26"/>
          <w:szCs w:val="26"/>
          <w:u w:val="single"/>
        </w:rPr>
        <w:t>По мероприятию 8</w:t>
      </w:r>
      <w:r>
        <w:rPr>
          <w:sz w:val="26"/>
          <w:szCs w:val="26"/>
        </w:rPr>
        <w:t>«Осуществление полномочий Российской Федерации по подготовке и проведению Всероссийской сельскохозяйственной переписи 2016 года» индикатор на 2016 год «доля объектов Всероссийской сельскохозяйственной переписи…» составил 100%.</w:t>
      </w:r>
      <w:r w:rsidRPr="00AC3CD6">
        <w:rPr>
          <w:sz w:val="26"/>
          <w:szCs w:val="26"/>
          <w:u w:val="single"/>
        </w:rPr>
        <w:t>Формула расчета указанного показателя в программе отсутствует</w:t>
      </w:r>
      <w:r>
        <w:rPr>
          <w:sz w:val="26"/>
          <w:szCs w:val="26"/>
        </w:rPr>
        <w:t>, также как отсутствуют данные о количестве объектов, по которым необходимо было произвести и по которым произведена перепись, или какие мероприятия выполнены ДИЗО в рамках указанного мероприятия.</w:t>
      </w:r>
    </w:p>
    <w:p w:rsidR="008E6129" w:rsidRDefault="008E6129" w:rsidP="0077519E">
      <w:pPr>
        <w:spacing w:line="240" w:lineRule="auto"/>
        <w:rPr>
          <w:sz w:val="26"/>
          <w:szCs w:val="26"/>
        </w:rPr>
      </w:pPr>
      <w:r w:rsidRPr="00280B28">
        <w:rPr>
          <w:sz w:val="26"/>
          <w:szCs w:val="26"/>
        </w:rPr>
        <w:t xml:space="preserve">Согласно </w:t>
      </w:r>
      <w:r>
        <w:rPr>
          <w:sz w:val="26"/>
          <w:szCs w:val="26"/>
        </w:rPr>
        <w:t>Отчету о ходе реализации программы: «Проведение Всероссийской сельскохозяйственной переписи окончено со 100% результатом».</w:t>
      </w:r>
    </w:p>
    <w:p w:rsidR="008E6129" w:rsidRPr="00E77342" w:rsidRDefault="008E6129" w:rsidP="0077519E">
      <w:pPr>
        <w:spacing w:line="240" w:lineRule="auto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Таким образом, </w:t>
      </w:r>
      <w:r>
        <w:rPr>
          <w:b/>
          <w:bCs/>
          <w:sz w:val="26"/>
          <w:szCs w:val="26"/>
        </w:rPr>
        <w:t>при отсутствии данных для расчета показателя эффективности данного мероприятия, указанный в Отчете показатель реализации мероприятия 8 – 100% не может считаться достоверным и объективным показателем результативности мероприятия.</w:t>
      </w:r>
    </w:p>
    <w:p w:rsidR="008E6129" w:rsidRPr="00750710" w:rsidRDefault="008E6129" w:rsidP="0077519E">
      <w:pPr>
        <w:spacing w:after="240" w:line="240" w:lineRule="auto"/>
        <w:rPr>
          <w:sz w:val="26"/>
          <w:szCs w:val="26"/>
        </w:rPr>
      </w:pPr>
      <w:r w:rsidRPr="00750710">
        <w:rPr>
          <w:sz w:val="26"/>
          <w:szCs w:val="26"/>
        </w:rPr>
        <w:t xml:space="preserve">Из </w:t>
      </w:r>
      <w:r>
        <w:rPr>
          <w:sz w:val="26"/>
          <w:szCs w:val="26"/>
        </w:rPr>
        <w:t>запланированных Муниципальной программой на 2016 год (в редакции постановления администрации от 12.08.2016 № 2127-п) денежных средств из федерального бюджета на реализацию данного мероприятия в размере 132,4 тыс. руб., фактически освоено 92,4 тыс. руб., согласно Отчету ДИЗО разница перечислена в федеральный бюджет.</w:t>
      </w:r>
    </w:p>
    <w:p w:rsidR="008E6129" w:rsidRDefault="008E6129" w:rsidP="0077519E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Таким образом, система показателей для измерения результатов реализации Муниципальной программы и их целевые значения не обеспечивают возможности объективной оценки выполнения программы, что в свою очередь не позволяет оценить эффективность реализации поставленных целей и задач. </w:t>
      </w:r>
    </w:p>
    <w:p w:rsidR="008E6129" w:rsidRDefault="008E6129" w:rsidP="0077519E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>Так, из восьми программных мероприятий:</w:t>
      </w:r>
    </w:p>
    <w:p w:rsidR="008E6129" w:rsidRDefault="008E6129" w:rsidP="0077519E">
      <w:pPr>
        <w:spacing w:line="240" w:lineRule="auto"/>
        <w:ind w:firstLine="720"/>
        <w:rPr>
          <w:sz w:val="26"/>
          <w:szCs w:val="26"/>
        </w:rPr>
      </w:pPr>
      <w:r w:rsidRPr="00C9542F">
        <w:rPr>
          <w:sz w:val="26"/>
          <w:szCs w:val="26"/>
          <w:u w:val="single"/>
        </w:rPr>
        <w:t>по двум мероприятиям</w:t>
      </w:r>
      <w:r>
        <w:rPr>
          <w:sz w:val="26"/>
          <w:szCs w:val="26"/>
        </w:rPr>
        <w:t xml:space="preserve">(мероприятия 6 и 7) </w:t>
      </w:r>
      <w:r w:rsidRPr="00C9542F">
        <w:rPr>
          <w:sz w:val="26"/>
          <w:szCs w:val="26"/>
          <w:u w:val="single"/>
        </w:rPr>
        <w:t>не заданы показатели (индикаторы)</w:t>
      </w:r>
      <w:r>
        <w:rPr>
          <w:sz w:val="26"/>
          <w:szCs w:val="26"/>
        </w:rPr>
        <w:t>;</w:t>
      </w:r>
    </w:p>
    <w:p w:rsidR="008E6129" w:rsidRDefault="008E6129" w:rsidP="0077519E">
      <w:pPr>
        <w:spacing w:line="240" w:lineRule="auto"/>
        <w:ind w:firstLine="720"/>
        <w:rPr>
          <w:sz w:val="26"/>
          <w:szCs w:val="26"/>
        </w:rPr>
      </w:pPr>
      <w:r w:rsidRPr="00C9542F">
        <w:rPr>
          <w:sz w:val="26"/>
          <w:szCs w:val="26"/>
          <w:u w:val="single"/>
        </w:rPr>
        <w:t>по четырем мероприятиям</w:t>
      </w:r>
      <w:r>
        <w:rPr>
          <w:sz w:val="26"/>
          <w:szCs w:val="26"/>
        </w:rPr>
        <w:t xml:space="preserve">(мероприятия 2, 4, 5 и 8) для расчета показателей (индикаторов) изначально не определены исходныеданные для расчета, в связи с чем </w:t>
      </w:r>
      <w:r w:rsidRPr="00D1151D">
        <w:rPr>
          <w:sz w:val="26"/>
          <w:szCs w:val="26"/>
          <w:u w:val="single"/>
        </w:rPr>
        <w:t>их невозможнокорректно рассчитать</w:t>
      </w:r>
      <w:r>
        <w:rPr>
          <w:sz w:val="26"/>
          <w:szCs w:val="26"/>
        </w:rPr>
        <w:t>;</w:t>
      </w:r>
    </w:p>
    <w:p w:rsidR="008E6129" w:rsidRDefault="008E6129" w:rsidP="0077519E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>два мероприятияне исполнены полностью (мероприятия 1 и 3).</w:t>
      </w:r>
    </w:p>
    <w:p w:rsidR="008E6129" w:rsidRPr="00674428" w:rsidRDefault="008E6129" w:rsidP="0077519E">
      <w:pPr>
        <w:spacing w:line="240" w:lineRule="auto"/>
        <w:ind w:firstLine="720"/>
        <w:rPr>
          <w:sz w:val="20"/>
          <w:szCs w:val="20"/>
        </w:rPr>
      </w:pPr>
    </w:p>
    <w:p w:rsidR="008E6129" w:rsidRPr="00144CAF" w:rsidRDefault="008E6129" w:rsidP="0077519E">
      <w:pPr>
        <w:spacing w:line="240" w:lineRule="auto"/>
        <w:ind w:firstLine="720"/>
        <w:rPr>
          <w:sz w:val="26"/>
          <w:szCs w:val="26"/>
          <w:u w:val="single"/>
        </w:rPr>
      </w:pPr>
      <w:r w:rsidRPr="00144CAF">
        <w:rPr>
          <w:b/>
          <w:bCs/>
          <w:sz w:val="26"/>
          <w:szCs w:val="26"/>
          <w:u w:val="single"/>
        </w:rPr>
        <w:t>3.</w:t>
      </w:r>
      <w:r w:rsidRPr="00144CAF">
        <w:rPr>
          <w:sz w:val="26"/>
          <w:szCs w:val="26"/>
          <w:u w:val="single"/>
        </w:rPr>
        <w:t xml:space="preserve"> Анализ и оценка системы управления и контроля реализации муниципальной программы.</w:t>
      </w:r>
    </w:p>
    <w:p w:rsidR="008E6129" w:rsidRDefault="008E6129" w:rsidP="0077519E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>В соответствии с Порядком разработки муниципальных программ, утвержденным постановлением от 11.12.2015 № 1897-п, текущее управление реализацией муниципальной программы осуществляется ответственным исполнителем муниципальной программы–ДИЗО.</w:t>
      </w:r>
    </w:p>
    <w:p w:rsidR="008E6129" w:rsidRDefault="008E6129" w:rsidP="0077519E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>В целях оперативного контроля реализации муниципальных программ управление экономического развития администрации города Евпатории Республики Крым осуществляет мониторинг реализации муниципальных программ за 1 квартал, первое полугодие, 9 месяцев текущего финансового года. Объектом мониторинга является использование бюджетных ассигнований бюджета городского округа на реализацию муниципальной программы.</w:t>
      </w:r>
    </w:p>
    <w:p w:rsidR="008E6129" w:rsidRDefault="008E6129" w:rsidP="0077519E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>На основе данных, предоставляемых ДИЗО, а также данных о финансировании муниципальной программы из федерального бюджета, бюджета Республики Крым и бюджета городского округа на реализацию муниципальной программы, предоставляемых департаментом финансов, управление экономического развития подготавливает отчет с пояснительной запиской об исполнении и финансировании муниципальных программ по итогам за отчетный период, который включает в себя итоги оценки эффективности муниципальной программы.</w:t>
      </w:r>
    </w:p>
    <w:p w:rsidR="008E6129" w:rsidRDefault="008E6129" w:rsidP="0077519E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Как указывалось выше, </w:t>
      </w:r>
      <w:r w:rsidRPr="00F168C6">
        <w:rPr>
          <w:b/>
          <w:bCs/>
          <w:sz w:val="26"/>
          <w:szCs w:val="26"/>
        </w:rPr>
        <w:t xml:space="preserve">постановлением администрации от 18.01.2017 № 87-п внесены изменения в показатели (индикаторы) и объемы финансирования программы на 2016 годпо итогам фактического исполнения Муниципальной программы </w:t>
      </w:r>
      <w:r>
        <w:rPr>
          <w:b/>
          <w:bCs/>
          <w:sz w:val="26"/>
          <w:szCs w:val="26"/>
        </w:rPr>
        <w:t>в</w:t>
      </w:r>
      <w:r w:rsidRPr="00F168C6">
        <w:rPr>
          <w:b/>
          <w:bCs/>
          <w:sz w:val="26"/>
          <w:szCs w:val="26"/>
        </w:rPr>
        <w:t xml:space="preserve"> 2016 год</w:t>
      </w:r>
      <w:r>
        <w:rPr>
          <w:b/>
          <w:bCs/>
          <w:sz w:val="26"/>
          <w:szCs w:val="26"/>
        </w:rPr>
        <w:t>у</w:t>
      </w:r>
      <w:r w:rsidRPr="00F168C6">
        <w:rPr>
          <w:sz w:val="26"/>
          <w:szCs w:val="26"/>
        </w:rPr>
        <w:t>.</w:t>
      </w:r>
      <w:r>
        <w:rPr>
          <w:sz w:val="26"/>
          <w:szCs w:val="26"/>
        </w:rPr>
        <w:t>Указанным постановлением были изменены показатели и объемы финансирования на выполнение мероприятий Муниципальной программы на 2016 год(то есть на уже прошедший период), таким образом</w:t>
      </w:r>
      <w:r w:rsidRPr="009E68B8">
        <w:rPr>
          <w:b/>
          <w:bCs/>
          <w:sz w:val="26"/>
          <w:szCs w:val="26"/>
        </w:rPr>
        <w:t>параметры муниципальной программы искусственно приведены к итогам фактического исполнения (освоения) денежных средств ДИЗО</w:t>
      </w:r>
      <w:r>
        <w:rPr>
          <w:sz w:val="26"/>
          <w:szCs w:val="26"/>
        </w:rPr>
        <w:t xml:space="preserve"> по состоянию на 01.01.2017.</w:t>
      </w:r>
    </w:p>
    <w:p w:rsidR="008E6129" w:rsidRDefault="008E6129" w:rsidP="0077519E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>Указанное свидетельствует о том, что исполнитель не выполнил мероприятия муниципальной программы в том объеме, который был запланирован, а наоборот, мероприятия «подгонялись» под фактический объем их исполнения.</w:t>
      </w:r>
    </w:p>
    <w:p w:rsidR="008E6129" w:rsidRDefault="008E6129" w:rsidP="0077519E">
      <w:pPr>
        <w:spacing w:line="240" w:lineRule="auto"/>
        <w:ind w:firstLine="720"/>
        <w:rPr>
          <w:sz w:val="26"/>
          <w:szCs w:val="26"/>
        </w:rPr>
      </w:pPr>
      <w:r w:rsidRPr="001B5257">
        <w:rPr>
          <w:sz w:val="26"/>
          <w:szCs w:val="26"/>
        </w:rPr>
        <w:t>Оценка</w:t>
      </w:r>
      <w:r>
        <w:rPr>
          <w:sz w:val="26"/>
          <w:szCs w:val="26"/>
        </w:rPr>
        <w:t xml:space="preserve"> эффективности реализации за 2016 год Муниципальной программы, проведена по показателям Муниципальной программы в редакции постановления от 18.01.2017 № 87-п, </w:t>
      </w:r>
      <w:r w:rsidRPr="00B16C2E">
        <w:rPr>
          <w:b/>
          <w:bCs/>
          <w:sz w:val="26"/>
          <w:szCs w:val="26"/>
        </w:rPr>
        <w:t xml:space="preserve">что </w:t>
      </w:r>
      <w:r>
        <w:rPr>
          <w:b/>
          <w:bCs/>
          <w:sz w:val="26"/>
          <w:szCs w:val="26"/>
        </w:rPr>
        <w:t xml:space="preserve">соответственно </w:t>
      </w:r>
      <w:r w:rsidRPr="00B16C2E">
        <w:rPr>
          <w:b/>
          <w:bCs/>
          <w:sz w:val="26"/>
          <w:szCs w:val="26"/>
        </w:rPr>
        <w:t xml:space="preserve">не </w:t>
      </w:r>
      <w:r>
        <w:rPr>
          <w:b/>
          <w:bCs/>
          <w:sz w:val="26"/>
          <w:szCs w:val="26"/>
        </w:rPr>
        <w:t>является</w:t>
      </w:r>
      <w:r w:rsidRPr="00B16C2E">
        <w:rPr>
          <w:b/>
          <w:bCs/>
          <w:sz w:val="26"/>
          <w:szCs w:val="26"/>
        </w:rPr>
        <w:t xml:space="preserve"> достоверн</w:t>
      </w:r>
      <w:r>
        <w:rPr>
          <w:b/>
          <w:bCs/>
          <w:sz w:val="26"/>
          <w:szCs w:val="26"/>
        </w:rPr>
        <w:t>ой</w:t>
      </w:r>
      <w:r w:rsidRPr="00B16C2E">
        <w:rPr>
          <w:b/>
          <w:bCs/>
          <w:sz w:val="26"/>
          <w:szCs w:val="26"/>
        </w:rPr>
        <w:t xml:space="preserve"> оценк</w:t>
      </w:r>
      <w:r>
        <w:rPr>
          <w:b/>
          <w:bCs/>
          <w:sz w:val="26"/>
          <w:szCs w:val="26"/>
        </w:rPr>
        <w:t>ой</w:t>
      </w:r>
      <w:r w:rsidRPr="00B16C2E">
        <w:rPr>
          <w:b/>
          <w:bCs/>
          <w:sz w:val="26"/>
          <w:szCs w:val="26"/>
        </w:rPr>
        <w:t xml:space="preserve"> эффективности</w:t>
      </w:r>
      <w:r>
        <w:rPr>
          <w:b/>
          <w:bCs/>
          <w:sz w:val="26"/>
          <w:szCs w:val="26"/>
        </w:rPr>
        <w:t xml:space="preserve"> программы,</w:t>
      </w:r>
      <w:r w:rsidRPr="00B16C2E">
        <w:rPr>
          <w:sz w:val="26"/>
          <w:szCs w:val="26"/>
        </w:rPr>
        <w:t>так как</w:t>
      </w:r>
      <w:r>
        <w:rPr>
          <w:b/>
          <w:bCs/>
          <w:sz w:val="26"/>
          <w:szCs w:val="26"/>
        </w:rPr>
        <w:t xml:space="preserve">на конец отчетного периода (на 31.12.2016) </w:t>
      </w:r>
      <w:r>
        <w:rPr>
          <w:sz w:val="26"/>
          <w:szCs w:val="26"/>
        </w:rPr>
        <w:t xml:space="preserve">действующая редакция Муниципальной программы была утверждена постановлением </w:t>
      </w:r>
      <w:r w:rsidRPr="00B16C2E">
        <w:rPr>
          <w:sz w:val="26"/>
          <w:szCs w:val="26"/>
        </w:rPr>
        <w:t>администрации от 12.08.2016 № 2127-п</w:t>
      </w:r>
      <w:r>
        <w:rPr>
          <w:sz w:val="26"/>
          <w:szCs w:val="26"/>
        </w:rPr>
        <w:t>.</w:t>
      </w:r>
    </w:p>
    <w:p w:rsidR="008E6129" w:rsidRDefault="008E6129" w:rsidP="0077519E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>Анализ отчетов показал, что мониторинг представляет собой констатацию объема выполненных (или не выполненных) мероприятий по информации исполнителя. В отчете отсутствует оценка достигнутых результатов и полученный эффект от выполнения программных действий, а, следовательно, отчет не дает возможности объективно оценить как эффективность реализации Муниципальной программы, так и эффективность управления муниципальной собственностью (в соответствии с целью программы). Кроме того, данные отчета не перепроверяются управлением экономического развития на достоверность.</w:t>
      </w:r>
    </w:p>
    <w:p w:rsidR="008E6129" w:rsidRPr="009D37AA" w:rsidRDefault="008E6129" w:rsidP="0077519E">
      <w:pPr>
        <w:spacing w:line="240" w:lineRule="auto"/>
        <w:ind w:firstLine="720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Таким образом, </w:t>
      </w:r>
      <w:r>
        <w:rPr>
          <w:b/>
          <w:bCs/>
          <w:sz w:val="26"/>
          <w:szCs w:val="26"/>
        </w:rPr>
        <w:t>в ходе</w:t>
      </w:r>
      <w:r w:rsidRPr="006970D4">
        <w:rPr>
          <w:b/>
          <w:bCs/>
          <w:sz w:val="26"/>
          <w:szCs w:val="26"/>
        </w:rPr>
        <w:t xml:space="preserve"> экспертно-аналитическ</w:t>
      </w:r>
      <w:r>
        <w:rPr>
          <w:b/>
          <w:bCs/>
          <w:sz w:val="26"/>
          <w:szCs w:val="26"/>
        </w:rPr>
        <w:t xml:space="preserve">ого </w:t>
      </w:r>
      <w:r w:rsidRPr="006970D4">
        <w:rPr>
          <w:b/>
          <w:bCs/>
          <w:sz w:val="26"/>
          <w:szCs w:val="26"/>
        </w:rPr>
        <w:t>мероприяти</w:t>
      </w:r>
      <w:r>
        <w:rPr>
          <w:b/>
          <w:bCs/>
          <w:sz w:val="26"/>
          <w:szCs w:val="26"/>
        </w:rPr>
        <w:t>я</w:t>
      </w:r>
      <w:r w:rsidRPr="006970D4">
        <w:rPr>
          <w:b/>
          <w:bCs/>
          <w:sz w:val="26"/>
          <w:szCs w:val="26"/>
        </w:rPr>
        <w:t xml:space="preserve"> установлено, что </w:t>
      </w:r>
      <w:r>
        <w:rPr>
          <w:b/>
          <w:bCs/>
          <w:sz w:val="26"/>
          <w:szCs w:val="26"/>
        </w:rPr>
        <w:t>проведенная</w:t>
      </w:r>
      <w:r w:rsidRPr="006970D4">
        <w:rPr>
          <w:b/>
          <w:bCs/>
          <w:sz w:val="26"/>
          <w:szCs w:val="26"/>
        </w:rPr>
        <w:t xml:space="preserve"> в ходе мониторинга </w:t>
      </w:r>
      <w:r w:rsidRPr="009D37AA">
        <w:rPr>
          <w:b/>
          <w:bCs/>
          <w:sz w:val="26"/>
          <w:szCs w:val="26"/>
        </w:rPr>
        <w:t>оценка эффективности реализации Муниципальной программы за 2016 год (0,98 – высокая), не является достоверным р</w:t>
      </w:r>
      <w:r>
        <w:rPr>
          <w:b/>
          <w:bCs/>
          <w:sz w:val="26"/>
          <w:szCs w:val="26"/>
        </w:rPr>
        <w:t>езультатом выполнения программы и не отражает подлинное состояние реализации муниципальной программы, что не позволяет принимать верные управленческие решения и не является эффективным инструментом контроля.</w:t>
      </w:r>
    </w:p>
    <w:p w:rsidR="008E6129" w:rsidRDefault="008E6129" w:rsidP="0077519E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>Так, отчеты не дают возможности оценить наличие проблем, возникших в ходе реализации Муниципальной программы, что не позволяет своевременно принять меры по их устранению и (или) пересмотру программных мероприятий.</w:t>
      </w:r>
    </w:p>
    <w:p w:rsidR="008E6129" w:rsidRDefault="008E6129" w:rsidP="0077519E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>Цель программного бюджетирования – увязать расходы с результатами деятельности исполнительных органов (учреждений), выполняющих функции или оказывающих услуги в рамках своих полномочий. Мероприятия программы призваны четко спланировать деятельность исполнителей, а также позволить им работать эффективно (результативно) и экономично. Необходимость экономичного и результативного использования бюджетных средств определена статьей 34 Бюджетного кодекса Российской Федерации.</w:t>
      </w:r>
    </w:p>
    <w:p w:rsidR="008E6129" w:rsidRPr="00B41BA6" w:rsidRDefault="008E6129" w:rsidP="0077519E">
      <w:pPr>
        <w:spacing w:line="240" w:lineRule="auto"/>
        <w:ind w:firstLine="720"/>
        <w:rPr>
          <w:sz w:val="26"/>
          <w:szCs w:val="26"/>
        </w:rPr>
      </w:pPr>
      <w:r w:rsidRPr="00B41BA6">
        <w:rPr>
          <w:sz w:val="26"/>
          <w:szCs w:val="26"/>
        </w:rPr>
        <w:t xml:space="preserve">В целом Муниципальная программа не воспринимается как инструмент,обеспечивающий достижение цели муниципальной политики в сфере управления муниципальной собственностью – получения максимального эффекта от ее использования и реализации социально-экономического развития городского округа. </w:t>
      </w:r>
    </w:p>
    <w:p w:rsidR="008E6129" w:rsidRPr="00B41BA6" w:rsidRDefault="008E6129" w:rsidP="0077519E">
      <w:pPr>
        <w:spacing w:line="240" w:lineRule="auto"/>
        <w:ind w:firstLine="720"/>
        <w:rPr>
          <w:sz w:val="26"/>
          <w:szCs w:val="26"/>
        </w:rPr>
      </w:pPr>
    </w:p>
    <w:p w:rsidR="008E6129" w:rsidRPr="00B41BA6" w:rsidRDefault="008E6129" w:rsidP="0077519E">
      <w:pPr>
        <w:spacing w:line="240" w:lineRule="auto"/>
        <w:ind w:firstLine="720"/>
        <w:rPr>
          <w:sz w:val="26"/>
          <w:szCs w:val="26"/>
        </w:rPr>
      </w:pPr>
      <w:r w:rsidRPr="00B41BA6">
        <w:rPr>
          <w:sz w:val="26"/>
          <w:szCs w:val="26"/>
        </w:rPr>
        <w:t>Учитывая изложенное, управлению экономического развития необходимо пересмотреть подходы к проведению мониторинга муниципальных программ, а также пересмотреть принципы оценки ее эффективности, промежуточные отчеты должны содержать информацию, которая позволит своевременно принимать правильные управленческие решения.</w:t>
      </w:r>
    </w:p>
    <w:p w:rsidR="008E6129" w:rsidRPr="006264FC" w:rsidRDefault="008E6129" w:rsidP="0077519E">
      <w:pPr>
        <w:spacing w:line="240" w:lineRule="auto"/>
        <w:ind w:firstLine="720"/>
        <w:rPr>
          <w:sz w:val="26"/>
          <w:szCs w:val="26"/>
        </w:rPr>
      </w:pPr>
    </w:p>
    <w:p w:rsidR="008E6129" w:rsidRPr="006970D4" w:rsidRDefault="008E6129" w:rsidP="0077519E">
      <w:pPr>
        <w:spacing w:line="240" w:lineRule="auto"/>
        <w:ind w:firstLine="0"/>
        <w:jc w:val="center"/>
        <w:rPr>
          <w:b/>
          <w:bCs/>
          <w:sz w:val="26"/>
          <w:szCs w:val="26"/>
        </w:rPr>
      </w:pPr>
      <w:r w:rsidRPr="006970D4">
        <w:rPr>
          <w:b/>
          <w:bCs/>
          <w:sz w:val="26"/>
          <w:szCs w:val="26"/>
        </w:rPr>
        <w:t>Выводы:</w:t>
      </w:r>
    </w:p>
    <w:p w:rsidR="008E6129" w:rsidRDefault="008E6129" w:rsidP="0077519E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>По результатам проведенного в ходе экспертно-аналитического мероприятия а</w:t>
      </w:r>
      <w:r w:rsidRPr="009E3D09">
        <w:rPr>
          <w:sz w:val="26"/>
          <w:szCs w:val="26"/>
        </w:rPr>
        <w:t>нализ</w:t>
      </w:r>
      <w:r>
        <w:rPr>
          <w:sz w:val="26"/>
          <w:szCs w:val="26"/>
        </w:rPr>
        <w:t>а</w:t>
      </w:r>
      <w:r w:rsidRPr="009E3D09">
        <w:rPr>
          <w:sz w:val="26"/>
          <w:szCs w:val="26"/>
        </w:rPr>
        <w:t xml:space="preserve"> порядка формирования и реализации в 2016 году муниципальной программы «Управление муниципальным имуществом городского округа Евпатория Республики Крым на 2016-2018 годы»</w:t>
      </w:r>
      <w:r>
        <w:rPr>
          <w:sz w:val="26"/>
          <w:szCs w:val="26"/>
        </w:rPr>
        <w:t>, установлено следующее:</w:t>
      </w:r>
    </w:p>
    <w:p w:rsidR="008E6129" w:rsidRDefault="008E6129" w:rsidP="00322A9C">
      <w:pPr>
        <w:spacing w:line="240" w:lineRule="auto"/>
        <w:ind w:firstLine="720"/>
        <w:rPr>
          <w:sz w:val="26"/>
          <w:szCs w:val="26"/>
        </w:rPr>
      </w:pPr>
      <w:r w:rsidRPr="00B25C8B">
        <w:rPr>
          <w:b/>
          <w:bCs/>
          <w:sz w:val="26"/>
          <w:szCs w:val="26"/>
        </w:rPr>
        <w:t>1.</w:t>
      </w:r>
      <w:r>
        <w:rPr>
          <w:sz w:val="26"/>
          <w:szCs w:val="26"/>
        </w:rPr>
        <w:t>П</w:t>
      </w:r>
      <w:r w:rsidRPr="0055256D">
        <w:rPr>
          <w:sz w:val="26"/>
          <w:szCs w:val="26"/>
        </w:rPr>
        <w:t>остановлениями администрации города Евпатории Республики Крым от 13.02.2015 № 73-п, от 15.10.2015 № 1271-п, от 11.12.2015 № 1897-п поручено отраслевым, функциональным и территориальным органам администрации, ответственным исполнителям муниципальных программ разработать и утвердить муниципальные программы городского округа Евпатории РК, предлагаемые к финансированию на очередной финансовый год в соответствии с прилагаемым порядком, что противоречит требованиям ст. 179 Бюджетного кодекса РФ, в соответствии с которой муниципальные программы утверждаются местной администрацией муниципального образования.</w:t>
      </w:r>
    </w:p>
    <w:p w:rsidR="008E6129" w:rsidRDefault="008E6129" w:rsidP="00322A9C">
      <w:pPr>
        <w:spacing w:line="240" w:lineRule="auto"/>
        <w:ind w:firstLine="720"/>
        <w:rPr>
          <w:sz w:val="26"/>
          <w:szCs w:val="26"/>
        </w:rPr>
      </w:pPr>
      <w:r w:rsidRPr="00B25C8B">
        <w:rPr>
          <w:b/>
          <w:bCs/>
          <w:sz w:val="26"/>
          <w:szCs w:val="26"/>
        </w:rPr>
        <w:t>2.</w:t>
      </w:r>
      <w:r>
        <w:rPr>
          <w:sz w:val="26"/>
          <w:szCs w:val="26"/>
        </w:rPr>
        <w:t xml:space="preserve">Муниципальная программа в первоначальной редакции утверждена постановлением администрации от 15.12.2015 № 1972-п, т.е. после внесения проекта решения о бюджете на 2016 год на рассмотрение Евпаторийским городским советом, что является нарушением ст. 179, 184.2 Бюджетного кодекса РФ, ст. </w:t>
      </w:r>
      <w:r w:rsidRPr="00322A9C">
        <w:rPr>
          <w:sz w:val="26"/>
          <w:szCs w:val="26"/>
        </w:rPr>
        <w:t>20</w:t>
      </w:r>
      <w:r>
        <w:rPr>
          <w:sz w:val="26"/>
          <w:szCs w:val="26"/>
        </w:rPr>
        <w:t xml:space="preserve"> Положения о бюджетном процессе.</w:t>
      </w:r>
    </w:p>
    <w:p w:rsidR="008E6129" w:rsidRDefault="008E6129" w:rsidP="00322A9C">
      <w:pPr>
        <w:spacing w:line="240" w:lineRule="auto"/>
        <w:ind w:firstLine="720"/>
        <w:rPr>
          <w:sz w:val="26"/>
          <w:szCs w:val="26"/>
        </w:rPr>
      </w:pPr>
      <w:r w:rsidRPr="00B25C8B">
        <w:rPr>
          <w:b/>
          <w:bCs/>
          <w:sz w:val="26"/>
          <w:szCs w:val="26"/>
        </w:rPr>
        <w:t>3.</w:t>
      </w:r>
      <w:r>
        <w:rPr>
          <w:sz w:val="26"/>
          <w:szCs w:val="26"/>
        </w:rPr>
        <w:t xml:space="preserve"> В нарушение требований п. 2.6, 2.12, 2.13 Порядка разработки муниципальных программ, Муниципальная программа утверждена постановлением администрации </w:t>
      </w:r>
      <w:r w:rsidRPr="00F93FD1">
        <w:rPr>
          <w:sz w:val="26"/>
          <w:szCs w:val="26"/>
        </w:rPr>
        <w:t>в отсутствие положительного заключения департамента финансов администрации города Евпатории Республики Крым</w:t>
      </w:r>
      <w:r>
        <w:rPr>
          <w:sz w:val="26"/>
          <w:szCs w:val="26"/>
        </w:rPr>
        <w:t xml:space="preserve"> и при наличии не устраненных замечаний управления экономического развития.</w:t>
      </w:r>
    </w:p>
    <w:p w:rsidR="008E6129" w:rsidRDefault="008E6129" w:rsidP="005A459D">
      <w:pPr>
        <w:spacing w:line="240" w:lineRule="auto"/>
        <w:ind w:firstLine="720"/>
        <w:rPr>
          <w:sz w:val="26"/>
          <w:szCs w:val="26"/>
        </w:rPr>
      </w:pPr>
      <w:r w:rsidRPr="00B25C8B">
        <w:rPr>
          <w:b/>
          <w:bCs/>
          <w:sz w:val="26"/>
          <w:szCs w:val="26"/>
        </w:rPr>
        <w:t>4.</w:t>
      </w:r>
      <w:r>
        <w:rPr>
          <w:sz w:val="26"/>
          <w:szCs w:val="26"/>
        </w:rPr>
        <w:t>Анализ состава, структуры и содержания Муниципальной программы показал, что п</w:t>
      </w:r>
      <w:r w:rsidRPr="00B25C8B">
        <w:rPr>
          <w:sz w:val="26"/>
          <w:szCs w:val="26"/>
        </w:rPr>
        <w:t>еречень мероприятий Муниципальной программы не является исчерпывающим для максимально эффективного использования муниципального имущества, для достижения оперативных и стратегических целей, стоящих перед органами местного самоуправления и не в полной мере охватывает ту проблематику в сфере имущественных и земельных отношений муниципального образования, которая приведена в текстовой части программы. Цели, задачи и мероприятия Муниципальной программы требуют приведения в соответствие с полномочиями органа местного самоуправления в сфере управления имуществом, возложенными на него действующим законодательством, увязки между собой и об</w:t>
      </w:r>
      <w:r>
        <w:rPr>
          <w:sz w:val="26"/>
          <w:szCs w:val="26"/>
        </w:rPr>
        <w:t>ъемами финансирования программы:</w:t>
      </w:r>
    </w:p>
    <w:p w:rsidR="008E6129" w:rsidRDefault="008E6129" w:rsidP="005A459D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>4.1.</w:t>
      </w:r>
      <w:r w:rsidRPr="000B051E">
        <w:rPr>
          <w:sz w:val="26"/>
          <w:szCs w:val="26"/>
        </w:rPr>
        <w:t xml:space="preserve"> цель</w:t>
      </w:r>
      <w:r>
        <w:rPr>
          <w:sz w:val="26"/>
          <w:szCs w:val="26"/>
        </w:rPr>
        <w:t xml:space="preserve"> программы не конкретна</w:t>
      </w:r>
      <w:r w:rsidRPr="00F93FD1">
        <w:rPr>
          <w:sz w:val="26"/>
          <w:szCs w:val="26"/>
        </w:rPr>
        <w:t xml:space="preserve">, </w:t>
      </w:r>
      <w:r>
        <w:rPr>
          <w:sz w:val="26"/>
          <w:szCs w:val="26"/>
        </w:rPr>
        <w:t>из</w:t>
      </w:r>
      <w:r w:rsidRPr="00F93FD1">
        <w:rPr>
          <w:sz w:val="26"/>
          <w:szCs w:val="26"/>
        </w:rPr>
        <w:t>меняется в разных частях программы, а также выходит за рамки полномочий и функций органа местного самоуправления муниципального образования, которые определены Федеральным законом от 06.10.2003 N 131-ФЗ, ин</w:t>
      </w:r>
      <w:r>
        <w:rPr>
          <w:sz w:val="26"/>
          <w:szCs w:val="26"/>
        </w:rPr>
        <w:t>ыми нормативно-правовыми актами;</w:t>
      </w:r>
    </w:p>
    <w:p w:rsidR="008E6129" w:rsidRDefault="008E6129" w:rsidP="005A459D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>4.2. текстовая часть муниципальной программы имеет противоречия между разделами;</w:t>
      </w:r>
    </w:p>
    <w:p w:rsidR="008E6129" w:rsidRDefault="008E6129" w:rsidP="0071538B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>4.3.в</w:t>
      </w:r>
      <w:r w:rsidRPr="00F20560">
        <w:rPr>
          <w:sz w:val="26"/>
          <w:szCs w:val="26"/>
        </w:rPr>
        <w:t xml:space="preserve"> рамках двух разных мероприяти</w:t>
      </w:r>
      <w:r>
        <w:rPr>
          <w:sz w:val="26"/>
          <w:szCs w:val="26"/>
        </w:rPr>
        <w:t xml:space="preserve">й муниципальной программы </w:t>
      </w:r>
      <w:r w:rsidRPr="00F20560">
        <w:rPr>
          <w:sz w:val="26"/>
          <w:szCs w:val="26"/>
        </w:rPr>
        <w:t>запланировано финансирование деятельности двух учреждений, которые выполняют ряд аналогичных функций</w:t>
      </w:r>
      <w:r>
        <w:rPr>
          <w:sz w:val="26"/>
          <w:szCs w:val="26"/>
        </w:rPr>
        <w:t xml:space="preserve"> (Д</w:t>
      </w:r>
      <w:r w:rsidRPr="00F20560">
        <w:rPr>
          <w:sz w:val="26"/>
          <w:szCs w:val="26"/>
        </w:rPr>
        <w:t>ИЗО и МКУ «РДИ»</w:t>
      </w:r>
      <w:r>
        <w:rPr>
          <w:sz w:val="26"/>
          <w:szCs w:val="26"/>
        </w:rPr>
        <w:t xml:space="preserve">). </w:t>
      </w:r>
      <w:r w:rsidRPr="00F20560">
        <w:rPr>
          <w:sz w:val="26"/>
          <w:szCs w:val="26"/>
        </w:rPr>
        <w:t>При этом, МБУ/МКУ «РДИ» не участвует ни в одном из мероприятий муниципальной программы (согласно приложению №3 к программе), а указано соисполнителем только в п</w:t>
      </w:r>
      <w:r>
        <w:rPr>
          <w:sz w:val="26"/>
          <w:szCs w:val="26"/>
        </w:rPr>
        <w:t>аспорте муниципальной программы, таким образом программные расходы по содержанию МКУ «РДИ» не являются обоснованными;</w:t>
      </w:r>
    </w:p>
    <w:p w:rsidR="008E6129" w:rsidRDefault="008E6129" w:rsidP="0071538B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>4.4.</w:t>
      </w:r>
      <w:r w:rsidRPr="0071538B">
        <w:rPr>
          <w:sz w:val="26"/>
          <w:szCs w:val="26"/>
        </w:rPr>
        <w:t>муниципальной программой не предусмотрено мероприятий по созданию эффективной системы учёта муниципального имущества, сохранност</w:t>
      </w:r>
      <w:r>
        <w:rPr>
          <w:sz w:val="26"/>
          <w:szCs w:val="26"/>
        </w:rPr>
        <w:t>и</w:t>
      </w:r>
      <w:r w:rsidRPr="0071538B">
        <w:rPr>
          <w:sz w:val="26"/>
          <w:szCs w:val="26"/>
        </w:rPr>
        <w:t xml:space="preserve"> и содержани</w:t>
      </w:r>
      <w:r>
        <w:rPr>
          <w:sz w:val="26"/>
          <w:szCs w:val="26"/>
        </w:rPr>
        <w:t>я</w:t>
      </w:r>
      <w:r w:rsidRPr="0071538B">
        <w:rPr>
          <w:sz w:val="26"/>
          <w:szCs w:val="26"/>
        </w:rPr>
        <w:t xml:space="preserve"> имущества муниципальной казны что отвечало бы проблематике, описанной в разделе 1 муниципальной программы</w:t>
      </w:r>
      <w:r>
        <w:rPr>
          <w:sz w:val="26"/>
          <w:szCs w:val="26"/>
        </w:rPr>
        <w:t>;</w:t>
      </w:r>
    </w:p>
    <w:p w:rsidR="008E6129" w:rsidRDefault="008E6129" w:rsidP="005A459D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>4.5.</w:t>
      </w:r>
      <w:r w:rsidRPr="0071538B">
        <w:rPr>
          <w:sz w:val="26"/>
          <w:szCs w:val="26"/>
        </w:rPr>
        <w:t xml:space="preserve">реализация мероприятия </w:t>
      </w:r>
      <w:r w:rsidRPr="002E5AAC">
        <w:rPr>
          <w:sz w:val="26"/>
          <w:szCs w:val="26"/>
        </w:rPr>
        <w:t>«Обеспечение создания региональной геоинформационной системы городского округа Евпатория»</w:t>
      </w:r>
      <w:r w:rsidRPr="0071538B">
        <w:rPr>
          <w:sz w:val="26"/>
          <w:szCs w:val="26"/>
        </w:rPr>
        <w:t xml:space="preserve">на территории городского округа по времени выходит за период реализации аналогичного мероприятия Государственной программы на территории Республики Крым, само мероприятие не относится к функционалу ДИЗО, полномочиям органов местного самоуправления городского округа Евпатория, так как предусматривает охват всего региона (выходит за пределы муниципального образования), финансовое обеспечение мероприятия из местного бюджета не обосновано, </w:t>
      </w:r>
      <w:r>
        <w:rPr>
          <w:sz w:val="26"/>
          <w:szCs w:val="26"/>
        </w:rPr>
        <w:t xml:space="preserve">так как </w:t>
      </w:r>
      <w:r w:rsidRPr="0071538B">
        <w:rPr>
          <w:sz w:val="26"/>
          <w:szCs w:val="26"/>
        </w:rPr>
        <w:t>аналогичное мероприятие в рамках Государственной программы финансировалось 2016</w:t>
      </w:r>
      <w:r>
        <w:rPr>
          <w:sz w:val="26"/>
          <w:szCs w:val="26"/>
        </w:rPr>
        <w:t xml:space="preserve"> году из бюджета Республики Крым;</w:t>
      </w:r>
    </w:p>
    <w:p w:rsidR="008E6129" w:rsidRDefault="008E6129" w:rsidP="005A459D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>4.6. и</w:t>
      </w:r>
      <w:r w:rsidRPr="002E5AAC">
        <w:rPr>
          <w:sz w:val="26"/>
          <w:szCs w:val="26"/>
        </w:rPr>
        <w:t>зменения</w:t>
      </w:r>
      <w:r>
        <w:rPr>
          <w:sz w:val="26"/>
          <w:szCs w:val="26"/>
        </w:rPr>
        <w:t xml:space="preserve"> в</w:t>
      </w:r>
      <w:r w:rsidRPr="002E5AAC">
        <w:rPr>
          <w:sz w:val="26"/>
          <w:szCs w:val="26"/>
        </w:rPr>
        <w:t xml:space="preserve"> Муниципальную программу </w:t>
      </w:r>
      <w:r>
        <w:rPr>
          <w:sz w:val="26"/>
          <w:szCs w:val="26"/>
        </w:rPr>
        <w:t>вносились</w:t>
      </w:r>
      <w:r w:rsidRPr="002E5AAC">
        <w:rPr>
          <w:sz w:val="26"/>
          <w:szCs w:val="26"/>
        </w:rPr>
        <w:t xml:space="preserve"> в объемы финансирования без проведения корректировок показателей ожидаемых результатов и показателей для проведения оценки эффективности реализации Муниципальной программы, что является нарушением п. 2.19 Порядка разработки муниципальных программ, таким образом в программе отсутствует взаимосвязь между финансированием и ее результативностью</w:t>
      </w:r>
      <w:r>
        <w:rPr>
          <w:sz w:val="26"/>
          <w:szCs w:val="26"/>
        </w:rPr>
        <w:t>.</w:t>
      </w:r>
    </w:p>
    <w:p w:rsidR="008E6129" w:rsidRDefault="008E6129" w:rsidP="005A459D">
      <w:pPr>
        <w:spacing w:line="240" w:lineRule="auto"/>
        <w:ind w:firstLine="720"/>
        <w:rPr>
          <w:sz w:val="26"/>
          <w:szCs w:val="26"/>
        </w:rPr>
      </w:pPr>
      <w:r w:rsidRPr="00B25C8B">
        <w:rPr>
          <w:b/>
          <w:bCs/>
          <w:sz w:val="26"/>
          <w:szCs w:val="26"/>
        </w:rPr>
        <w:t>5.</w:t>
      </w:r>
      <w:r w:rsidRPr="005A459D">
        <w:rPr>
          <w:sz w:val="26"/>
          <w:szCs w:val="26"/>
        </w:rPr>
        <w:t xml:space="preserve">Финансирование </w:t>
      </w:r>
      <w:r>
        <w:rPr>
          <w:sz w:val="26"/>
          <w:szCs w:val="26"/>
        </w:rPr>
        <w:t>п</w:t>
      </w:r>
      <w:r w:rsidRPr="005A459D">
        <w:rPr>
          <w:sz w:val="26"/>
          <w:szCs w:val="26"/>
        </w:rPr>
        <w:t xml:space="preserve">рограммы осуществляется за счет средств </w:t>
      </w:r>
      <w:r>
        <w:rPr>
          <w:sz w:val="26"/>
          <w:szCs w:val="26"/>
        </w:rPr>
        <w:t xml:space="preserve">местного бюджета, </w:t>
      </w:r>
      <w:r w:rsidRPr="005A459D">
        <w:rPr>
          <w:sz w:val="26"/>
          <w:szCs w:val="26"/>
        </w:rPr>
        <w:t xml:space="preserve">федерального бюджета </w:t>
      </w:r>
      <w:r>
        <w:rPr>
          <w:sz w:val="26"/>
          <w:szCs w:val="26"/>
        </w:rPr>
        <w:t>и бюджета Республики Крым</w:t>
      </w:r>
      <w:r w:rsidRPr="005A459D">
        <w:rPr>
          <w:sz w:val="26"/>
          <w:szCs w:val="26"/>
        </w:rPr>
        <w:t xml:space="preserve">. </w:t>
      </w:r>
    </w:p>
    <w:p w:rsidR="008E6129" w:rsidRPr="00F5240E" w:rsidRDefault="008E6129" w:rsidP="00F5240E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>А</w:t>
      </w:r>
      <w:r w:rsidRPr="00F5240E">
        <w:rPr>
          <w:sz w:val="26"/>
          <w:szCs w:val="26"/>
        </w:rPr>
        <w:t xml:space="preserve">нализ планируемых расходов на реализацию программных мероприятий показал наличие признаков формального подхода к процедуре планирования (объем плановых показателей на 2016 год корректировался в анализируемом периоде 4 раза, изменения в показатели объема финансирования муниципальной программы вносились без корректировки показателей ожидаемых результатов и показателей для проведения оценки эффективности реализации программы), планирование было заведомо не выполнимое, программа под выделенные решениями о бюджете ассигнования не </w:t>
      </w:r>
      <w:r w:rsidRPr="009835B1">
        <w:rPr>
          <w:sz w:val="26"/>
          <w:szCs w:val="26"/>
        </w:rPr>
        <w:t>адаптировалась в срок</w:t>
      </w:r>
      <w:r>
        <w:rPr>
          <w:sz w:val="26"/>
          <w:szCs w:val="26"/>
        </w:rPr>
        <w:t xml:space="preserve">, установленный </w:t>
      </w:r>
      <w:r w:rsidRPr="009835B1">
        <w:rPr>
          <w:sz w:val="26"/>
          <w:szCs w:val="26"/>
        </w:rPr>
        <w:t>для</w:t>
      </w:r>
      <w:r w:rsidRPr="00F5240E">
        <w:rPr>
          <w:sz w:val="26"/>
          <w:szCs w:val="26"/>
        </w:rPr>
        <w:t xml:space="preserve"> приведения </w:t>
      </w:r>
      <w:r>
        <w:rPr>
          <w:sz w:val="26"/>
          <w:szCs w:val="26"/>
        </w:rPr>
        <w:t>муниципальных программ в соответствие с решением о бюджет</w:t>
      </w:r>
      <w:r w:rsidRPr="00F5240E">
        <w:rPr>
          <w:sz w:val="26"/>
          <w:szCs w:val="26"/>
        </w:rPr>
        <w:t>е</w:t>
      </w:r>
      <w:r>
        <w:rPr>
          <w:sz w:val="26"/>
          <w:szCs w:val="26"/>
        </w:rPr>
        <w:t>.</w:t>
      </w:r>
    </w:p>
    <w:p w:rsidR="008E6129" w:rsidRDefault="008E6129" w:rsidP="00F5240E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>П</w:t>
      </w:r>
      <w:r w:rsidRPr="00F5240E">
        <w:rPr>
          <w:sz w:val="26"/>
          <w:szCs w:val="26"/>
        </w:rPr>
        <w:t>роведенный анализ параметров финансового обеспечения программы в первоначальной и новой редакции свидетельствует о том, что изначально, при формировании программы не привязан к потребностям для достижения поставленной цели</w:t>
      </w:r>
      <w:r>
        <w:rPr>
          <w:sz w:val="26"/>
          <w:szCs w:val="26"/>
        </w:rPr>
        <w:t>.</w:t>
      </w:r>
    </w:p>
    <w:p w:rsidR="008E6129" w:rsidRDefault="008E6129" w:rsidP="005A459D">
      <w:pPr>
        <w:spacing w:line="240" w:lineRule="auto"/>
        <w:ind w:firstLine="720"/>
        <w:rPr>
          <w:sz w:val="26"/>
          <w:szCs w:val="26"/>
        </w:rPr>
      </w:pPr>
      <w:r>
        <w:rPr>
          <w:b/>
          <w:bCs/>
          <w:sz w:val="26"/>
          <w:szCs w:val="26"/>
        </w:rPr>
        <w:t>6</w:t>
      </w:r>
      <w:r w:rsidRPr="00AC3E69">
        <w:rPr>
          <w:b/>
          <w:bCs/>
          <w:sz w:val="26"/>
          <w:szCs w:val="26"/>
        </w:rPr>
        <w:t>.</w:t>
      </w:r>
      <w:r>
        <w:rPr>
          <w:sz w:val="26"/>
          <w:szCs w:val="26"/>
        </w:rPr>
        <w:t xml:space="preserve"> П</w:t>
      </w:r>
      <w:r w:rsidRPr="009835B1">
        <w:rPr>
          <w:sz w:val="26"/>
          <w:szCs w:val="26"/>
        </w:rPr>
        <w:t>роведенная в ходе мониторинга оценка эффективности реализации Муниципальной программы за 2016 год (0,98 – высокая), не является достоверным результатом выполнения программы и не отражает подлинное состояние реализации муниципальной программы, что не позволяет принимать верные управленческие решения и не является эффективным инструментом контроля.</w:t>
      </w:r>
    </w:p>
    <w:p w:rsidR="008E6129" w:rsidRDefault="008E6129" w:rsidP="005A459D">
      <w:pPr>
        <w:spacing w:line="240" w:lineRule="auto"/>
        <w:ind w:firstLine="720"/>
        <w:rPr>
          <w:sz w:val="26"/>
          <w:szCs w:val="26"/>
        </w:rPr>
      </w:pPr>
    </w:p>
    <w:p w:rsidR="008E6129" w:rsidRDefault="008E6129" w:rsidP="0077519E">
      <w:pPr>
        <w:spacing w:line="240" w:lineRule="auto"/>
        <w:ind w:firstLine="0"/>
        <w:jc w:val="center"/>
        <w:rPr>
          <w:b/>
          <w:bCs/>
          <w:sz w:val="26"/>
          <w:szCs w:val="26"/>
        </w:rPr>
      </w:pPr>
    </w:p>
    <w:p w:rsidR="008E6129" w:rsidRPr="00105B51" w:rsidRDefault="008E6129" w:rsidP="0077519E">
      <w:pPr>
        <w:spacing w:line="240" w:lineRule="auto"/>
        <w:ind w:firstLine="0"/>
        <w:jc w:val="center"/>
        <w:rPr>
          <w:b/>
          <w:bCs/>
          <w:sz w:val="26"/>
          <w:szCs w:val="26"/>
        </w:rPr>
      </w:pPr>
      <w:r w:rsidRPr="00105B51">
        <w:rPr>
          <w:b/>
          <w:bCs/>
          <w:sz w:val="26"/>
          <w:szCs w:val="26"/>
        </w:rPr>
        <w:t>Предложения:</w:t>
      </w:r>
    </w:p>
    <w:p w:rsidR="008E6129" w:rsidRDefault="008E6129" w:rsidP="00AC6FD5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 w:rsidRPr="00307864">
        <w:rPr>
          <w:sz w:val="26"/>
          <w:szCs w:val="26"/>
        </w:rPr>
        <w:t>Заключение о результатах экспертно-аналитического мероприятия «Финансово-экономическая экспертиза муниципальной программы «Управление муниципальным имуществом городского округа Евпатория Республики Крым на 2016-2018 годы» и контроль ее исполнения за 2016 год» направить Главе муниципального образования – Председателю Евпаторийского городского совета Республики Крым и в Евпаторийский городской совет Республики Крым.</w:t>
      </w:r>
    </w:p>
    <w:p w:rsidR="008E6129" w:rsidRDefault="008E6129" w:rsidP="00696A08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Pr="00270B65">
        <w:rPr>
          <w:sz w:val="26"/>
          <w:szCs w:val="26"/>
        </w:rPr>
        <w:t>Заключение о результатах экспертно-аналитического мероприятия «Финансово-экономическая экспертиза муниципальной программы «Управление муниципальным имуществом городского округа Евпатория Республики Крым на 2016-2018 годы» и контроль ее исполнения за 2016 год» направить</w:t>
      </w:r>
      <w:r>
        <w:rPr>
          <w:sz w:val="26"/>
          <w:szCs w:val="26"/>
        </w:rPr>
        <w:t xml:space="preserve"> в </w:t>
      </w:r>
      <w:r w:rsidRPr="007B039E">
        <w:rPr>
          <w:sz w:val="26"/>
          <w:szCs w:val="26"/>
        </w:rPr>
        <w:t xml:space="preserve">департамент имущественных и земельных отношений администрации города Евпатории Республики Крым для принятия мер по устранению установленных </w:t>
      </w:r>
      <w:r>
        <w:rPr>
          <w:sz w:val="26"/>
          <w:szCs w:val="26"/>
        </w:rPr>
        <w:t xml:space="preserve">нарушений и </w:t>
      </w:r>
      <w:r w:rsidRPr="007B039E">
        <w:rPr>
          <w:sz w:val="26"/>
          <w:szCs w:val="26"/>
        </w:rPr>
        <w:t>недостатков.</w:t>
      </w:r>
    </w:p>
    <w:p w:rsidR="008E6129" w:rsidRDefault="008E6129" w:rsidP="00696A08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3. </w:t>
      </w:r>
      <w:r w:rsidRPr="00647033">
        <w:rPr>
          <w:sz w:val="26"/>
          <w:szCs w:val="26"/>
        </w:rPr>
        <w:t xml:space="preserve">Информацию об установленных нарушениях направить </w:t>
      </w:r>
      <w:r w:rsidRPr="007B039E">
        <w:rPr>
          <w:sz w:val="26"/>
          <w:szCs w:val="26"/>
        </w:rPr>
        <w:t>главе администрации города Евпатории Республики Крым</w:t>
      </w:r>
      <w:r>
        <w:rPr>
          <w:sz w:val="26"/>
          <w:szCs w:val="26"/>
        </w:rPr>
        <w:t>.Рекомендовать администрации города Евпатории Республики Крым:</w:t>
      </w:r>
    </w:p>
    <w:p w:rsidR="008E6129" w:rsidRDefault="008E6129" w:rsidP="00696A08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>3.1. пересмотреть нормативные акты, регулирующие порядок разработки, утверждения и реализации муниципальных программ с целью недопущения их противоречия действующему законодательству, а также принять меры по усилению контроля за качеством подготовки таких актов разработчиками;</w:t>
      </w:r>
    </w:p>
    <w:p w:rsidR="008E6129" w:rsidRDefault="008E6129" w:rsidP="004F0B3F">
      <w:pPr>
        <w:spacing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3.2. принять меры по пересмотру подходов к проведению мониторинга муниципальных программ </w:t>
      </w:r>
      <w:r w:rsidRPr="007B039E">
        <w:rPr>
          <w:sz w:val="26"/>
          <w:szCs w:val="26"/>
        </w:rPr>
        <w:t>управление</w:t>
      </w:r>
      <w:r>
        <w:rPr>
          <w:sz w:val="26"/>
          <w:szCs w:val="26"/>
        </w:rPr>
        <w:t>м</w:t>
      </w:r>
      <w:r w:rsidRPr="007B039E">
        <w:rPr>
          <w:sz w:val="26"/>
          <w:szCs w:val="26"/>
        </w:rPr>
        <w:t xml:space="preserve"> экономического развития администрации города Евпатории Республики Крым</w:t>
      </w:r>
      <w:r>
        <w:rPr>
          <w:sz w:val="26"/>
          <w:szCs w:val="26"/>
        </w:rPr>
        <w:t>, в том числе обеспечить его эффективность. Рассмотреть возможность внесения изменений в Порядок разработки муниципальных программ в части проведения оценки эффективности и мониторинга для обеспечения реальности и достоверности отчета. Промежуточные (по итогам года) отчеты должны содержать информацию, которая позволит своевременно принимать меры по устранению возникших в ходе реализации муниципальной программы проблем и (или) пересмотру программных мероприятий.</w:t>
      </w:r>
    </w:p>
    <w:p w:rsidR="008E6129" w:rsidRDefault="008E6129" w:rsidP="00696A08">
      <w:pPr>
        <w:spacing w:line="240" w:lineRule="auto"/>
        <w:ind w:firstLine="720"/>
        <w:rPr>
          <w:sz w:val="26"/>
          <w:szCs w:val="26"/>
        </w:rPr>
      </w:pPr>
    </w:p>
    <w:p w:rsidR="008E6129" w:rsidRPr="00647033" w:rsidRDefault="008E6129" w:rsidP="00696A08">
      <w:pPr>
        <w:spacing w:line="240" w:lineRule="auto"/>
        <w:ind w:firstLine="720"/>
        <w:rPr>
          <w:sz w:val="26"/>
          <w:szCs w:val="26"/>
        </w:rPr>
      </w:pPr>
    </w:p>
    <w:p w:rsidR="008E6129" w:rsidRDefault="008E6129" w:rsidP="0077519E">
      <w:pPr>
        <w:spacing w:line="240" w:lineRule="auto"/>
        <w:ind w:left="284" w:right="-6" w:firstLine="425"/>
        <w:rPr>
          <w:sz w:val="26"/>
          <w:szCs w:val="26"/>
        </w:rPr>
      </w:pPr>
    </w:p>
    <w:p w:rsidR="008E6129" w:rsidRPr="006264FC" w:rsidRDefault="008E6129" w:rsidP="0077519E">
      <w:pPr>
        <w:spacing w:line="240" w:lineRule="auto"/>
        <w:ind w:left="284" w:right="-6" w:firstLine="425"/>
        <w:rPr>
          <w:sz w:val="26"/>
          <w:szCs w:val="26"/>
        </w:rPr>
      </w:pPr>
    </w:p>
    <w:p w:rsidR="008E6129" w:rsidRDefault="008E6129" w:rsidP="0077519E">
      <w:pPr>
        <w:spacing w:line="240" w:lineRule="auto"/>
        <w:ind w:firstLine="284"/>
        <w:rPr>
          <w:sz w:val="26"/>
          <w:szCs w:val="26"/>
        </w:rPr>
      </w:pPr>
      <w:r w:rsidRPr="005A459D">
        <w:rPr>
          <w:sz w:val="26"/>
          <w:szCs w:val="26"/>
        </w:rPr>
        <w:t xml:space="preserve">Аудитор КСП ГО Евпатория РК                         </w:t>
      </w:r>
      <w:r>
        <w:rPr>
          <w:sz w:val="26"/>
          <w:szCs w:val="26"/>
        </w:rPr>
        <w:t xml:space="preserve">                                 </w:t>
      </w:r>
      <w:r w:rsidRPr="005A459D">
        <w:rPr>
          <w:sz w:val="26"/>
          <w:szCs w:val="26"/>
        </w:rPr>
        <w:t xml:space="preserve">      О.Н. Фещенко</w:t>
      </w:r>
    </w:p>
    <w:p w:rsidR="008E6129" w:rsidRDefault="008E6129">
      <w:pPr>
        <w:spacing w:line="240" w:lineRule="auto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br w:type="page"/>
      </w:r>
    </w:p>
    <w:sectPr w:rsidR="008E6129" w:rsidSect="00D44227">
      <w:pgSz w:w="11906" w:h="16838" w:code="9"/>
      <w:pgMar w:top="851" w:right="566" w:bottom="851" w:left="1418" w:header="340" w:footer="340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6129" w:rsidRDefault="008E6129">
      <w:r>
        <w:separator/>
      </w:r>
    </w:p>
  </w:endnote>
  <w:endnote w:type="continuationSeparator" w:id="1">
    <w:p w:rsidR="008E6129" w:rsidRDefault="008E61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129" w:rsidRDefault="008E6129">
    <w:pPr>
      <w:pStyle w:val="Footer"/>
      <w:jc w:val="right"/>
    </w:pPr>
    <w:fldSimple w:instr="PAGE   \* MERGEFORMAT">
      <w:r>
        <w:rPr>
          <w:noProof/>
        </w:rPr>
        <w:t>36</w:t>
      </w:r>
    </w:fldSimple>
  </w:p>
  <w:p w:rsidR="008E6129" w:rsidRDefault="008E6129" w:rsidP="00D07456">
    <w:pPr>
      <w:pStyle w:val="Footer"/>
      <w:ind w:right="360"/>
      <w:jc w:val="both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129" w:rsidRPr="004A4D25" w:rsidRDefault="008E6129" w:rsidP="004A4D25">
    <w:pPr>
      <w:pStyle w:val="Footer"/>
      <w:jc w:val="both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6129" w:rsidRDefault="008E6129">
      <w:r>
        <w:separator/>
      </w:r>
    </w:p>
  </w:footnote>
  <w:footnote w:type="continuationSeparator" w:id="1">
    <w:p w:rsidR="008E6129" w:rsidRDefault="008E61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129" w:rsidRDefault="008E6129" w:rsidP="00362239">
    <w:pPr>
      <w:pStyle w:val="Header"/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E37EEC6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1">
    <w:nsid w:val="FFFFFF83"/>
    <w:multiLevelType w:val="singleLevel"/>
    <w:tmpl w:val="3D8EDCD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2">
    <w:nsid w:val="FFFFFF88"/>
    <w:multiLevelType w:val="singleLevel"/>
    <w:tmpl w:val="A20413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FFFFFF89"/>
    <w:multiLevelType w:val="singleLevel"/>
    <w:tmpl w:val="124402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">
    <w:nsid w:val="00847299"/>
    <w:multiLevelType w:val="hybridMultilevel"/>
    <w:tmpl w:val="889401B6"/>
    <w:lvl w:ilvl="0" w:tplc="80C214F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9940A27"/>
    <w:multiLevelType w:val="multilevel"/>
    <w:tmpl w:val="5BF2A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8A3B96"/>
    <w:multiLevelType w:val="hybridMultilevel"/>
    <w:tmpl w:val="C09835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2FB9045B"/>
    <w:multiLevelType w:val="hybridMultilevel"/>
    <w:tmpl w:val="281E5C08"/>
    <w:lvl w:ilvl="0" w:tplc="51B0245C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06B43A8"/>
    <w:multiLevelType w:val="hybridMultilevel"/>
    <w:tmpl w:val="9AC636B2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>
    <w:nsid w:val="3764242C"/>
    <w:multiLevelType w:val="hybridMultilevel"/>
    <w:tmpl w:val="C0064A5A"/>
    <w:lvl w:ilvl="0" w:tplc="0419000B">
      <w:start w:val="1"/>
      <w:numFmt w:val="bullet"/>
      <w:lvlText w:val=""/>
      <w:lvlJc w:val="left"/>
      <w:pPr>
        <w:ind w:left="1515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5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7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1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3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75" w:hanging="360"/>
      </w:pPr>
      <w:rPr>
        <w:rFonts w:ascii="Wingdings" w:hAnsi="Wingdings" w:cs="Wingdings" w:hint="default"/>
      </w:rPr>
    </w:lvl>
  </w:abstractNum>
  <w:abstractNum w:abstractNumId="10">
    <w:nsid w:val="38F42451"/>
    <w:multiLevelType w:val="multilevel"/>
    <w:tmpl w:val="C854B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A340F66"/>
    <w:multiLevelType w:val="multilevel"/>
    <w:tmpl w:val="FFBC56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A2D63C7"/>
    <w:multiLevelType w:val="hybridMultilevel"/>
    <w:tmpl w:val="1BC0E80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3">
    <w:nsid w:val="50C972B3"/>
    <w:multiLevelType w:val="hybridMultilevel"/>
    <w:tmpl w:val="3C2E21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5485309A"/>
    <w:multiLevelType w:val="multilevel"/>
    <w:tmpl w:val="66487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ABA69DF"/>
    <w:multiLevelType w:val="hybridMultilevel"/>
    <w:tmpl w:val="BCF45B1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6">
    <w:nsid w:val="638F25B2"/>
    <w:multiLevelType w:val="multilevel"/>
    <w:tmpl w:val="D04816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D40101E"/>
    <w:multiLevelType w:val="multilevel"/>
    <w:tmpl w:val="ED2EB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2656E56"/>
    <w:multiLevelType w:val="multilevel"/>
    <w:tmpl w:val="359270A2"/>
    <w:lvl w:ilvl="0">
      <w:start w:val="1"/>
      <w:numFmt w:val="decimal"/>
      <w:lvlText w:val="%1"/>
      <w:lvlJc w:val="left"/>
      <w:pPr>
        <w:ind w:left="1305" w:hanging="13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14" w:hanging="13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23" w:hanging="130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32" w:hanging="130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41" w:hanging="130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3"/>
  </w:num>
  <w:num w:numId="10">
    <w:abstractNumId w:val="1"/>
  </w:num>
  <w:num w:numId="11">
    <w:abstractNumId w:val="0"/>
  </w:num>
  <w:num w:numId="12">
    <w:abstractNumId w:val="5"/>
  </w:num>
  <w:num w:numId="13">
    <w:abstractNumId w:val="17"/>
  </w:num>
  <w:num w:numId="14">
    <w:abstractNumId w:val="16"/>
  </w:num>
  <w:num w:numId="15">
    <w:abstractNumId w:val="7"/>
  </w:num>
  <w:num w:numId="16">
    <w:abstractNumId w:val="11"/>
  </w:num>
  <w:num w:numId="17">
    <w:abstractNumId w:val="14"/>
  </w:num>
  <w:num w:numId="18">
    <w:abstractNumId w:val="10"/>
  </w:num>
  <w:num w:numId="19">
    <w:abstractNumId w:val="6"/>
  </w:num>
  <w:num w:numId="20">
    <w:abstractNumId w:val="4"/>
  </w:num>
  <w:num w:numId="21">
    <w:abstractNumId w:val="13"/>
  </w:num>
  <w:num w:numId="22">
    <w:abstractNumId w:val="9"/>
  </w:num>
  <w:num w:numId="23">
    <w:abstractNumId w:val="12"/>
  </w:num>
  <w:num w:numId="24">
    <w:abstractNumId w:val="8"/>
  </w:num>
  <w:num w:numId="25">
    <w:abstractNumId w:val="15"/>
  </w:num>
  <w:num w:numId="26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C7B75"/>
    <w:rsid w:val="00001477"/>
    <w:rsid w:val="00005F07"/>
    <w:rsid w:val="0000619F"/>
    <w:rsid w:val="00011647"/>
    <w:rsid w:val="00011D21"/>
    <w:rsid w:val="00014DBC"/>
    <w:rsid w:val="000178C6"/>
    <w:rsid w:val="000178FA"/>
    <w:rsid w:val="00020E4D"/>
    <w:rsid w:val="00022E4F"/>
    <w:rsid w:val="0002451F"/>
    <w:rsid w:val="00031024"/>
    <w:rsid w:val="00031A17"/>
    <w:rsid w:val="000338C1"/>
    <w:rsid w:val="00037ABC"/>
    <w:rsid w:val="00045F1E"/>
    <w:rsid w:val="00047559"/>
    <w:rsid w:val="00054756"/>
    <w:rsid w:val="00062023"/>
    <w:rsid w:val="0007074E"/>
    <w:rsid w:val="000714E3"/>
    <w:rsid w:val="00071CA3"/>
    <w:rsid w:val="000745F3"/>
    <w:rsid w:val="000756D8"/>
    <w:rsid w:val="00077141"/>
    <w:rsid w:val="000779AA"/>
    <w:rsid w:val="000808F4"/>
    <w:rsid w:val="00091331"/>
    <w:rsid w:val="0009365D"/>
    <w:rsid w:val="00094C89"/>
    <w:rsid w:val="000963AE"/>
    <w:rsid w:val="000B051E"/>
    <w:rsid w:val="000B454F"/>
    <w:rsid w:val="000B4564"/>
    <w:rsid w:val="000B4D19"/>
    <w:rsid w:val="000B741F"/>
    <w:rsid w:val="000C0165"/>
    <w:rsid w:val="000C11C1"/>
    <w:rsid w:val="000C62FD"/>
    <w:rsid w:val="000C6F1D"/>
    <w:rsid w:val="000D5425"/>
    <w:rsid w:val="000D61C0"/>
    <w:rsid w:val="000D6FEB"/>
    <w:rsid w:val="000D7F7F"/>
    <w:rsid w:val="000E21B5"/>
    <w:rsid w:val="000E300B"/>
    <w:rsid w:val="000F11D6"/>
    <w:rsid w:val="000F5619"/>
    <w:rsid w:val="00101122"/>
    <w:rsid w:val="00101F81"/>
    <w:rsid w:val="00101FBB"/>
    <w:rsid w:val="0010582C"/>
    <w:rsid w:val="00105B51"/>
    <w:rsid w:val="00105D22"/>
    <w:rsid w:val="001101D3"/>
    <w:rsid w:val="001109F5"/>
    <w:rsid w:val="001124D1"/>
    <w:rsid w:val="00112A31"/>
    <w:rsid w:val="0011471A"/>
    <w:rsid w:val="00124EC6"/>
    <w:rsid w:val="001257E3"/>
    <w:rsid w:val="00126EBB"/>
    <w:rsid w:val="00127C35"/>
    <w:rsid w:val="001303B0"/>
    <w:rsid w:val="00131B04"/>
    <w:rsid w:val="001327C4"/>
    <w:rsid w:val="0013346A"/>
    <w:rsid w:val="00140A8A"/>
    <w:rsid w:val="00140F85"/>
    <w:rsid w:val="00144CAF"/>
    <w:rsid w:val="00145B7B"/>
    <w:rsid w:val="001531C5"/>
    <w:rsid w:val="00161CE1"/>
    <w:rsid w:val="001649B2"/>
    <w:rsid w:val="001718F6"/>
    <w:rsid w:val="00174832"/>
    <w:rsid w:val="00177CAB"/>
    <w:rsid w:val="00184ED7"/>
    <w:rsid w:val="0019137F"/>
    <w:rsid w:val="001939A0"/>
    <w:rsid w:val="00194A3D"/>
    <w:rsid w:val="00197B69"/>
    <w:rsid w:val="001A149C"/>
    <w:rsid w:val="001A323B"/>
    <w:rsid w:val="001A3D1E"/>
    <w:rsid w:val="001B5257"/>
    <w:rsid w:val="001B665F"/>
    <w:rsid w:val="001C19A0"/>
    <w:rsid w:val="001C2DD1"/>
    <w:rsid w:val="001C72D3"/>
    <w:rsid w:val="001D50B1"/>
    <w:rsid w:val="001D7152"/>
    <w:rsid w:val="001F2362"/>
    <w:rsid w:val="001F4759"/>
    <w:rsid w:val="001F5A90"/>
    <w:rsid w:val="0020035E"/>
    <w:rsid w:val="00200565"/>
    <w:rsid w:val="0020639C"/>
    <w:rsid w:val="00206B56"/>
    <w:rsid w:val="002105B4"/>
    <w:rsid w:val="002117B3"/>
    <w:rsid w:val="00213AFE"/>
    <w:rsid w:val="0021581E"/>
    <w:rsid w:val="00215D00"/>
    <w:rsid w:val="002177B5"/>
    <w:rsid w:val="002219A9"/>
    <w:rsid w:val="00232CD4"/>
    <w:rsid w:val="002419FF"/>
    <w:rsid w:val="002428B5"/>
    <w:rsid w:val="00246DF8"/>
    <w:rsid w:val="002576C4"/>
    <w:rsid w:val="00260B8B"/>
    <w:rsid w:val="0026113B"/>
    <w:rsid w:val="002700A3"/>
    <w:rsid w:val="00270B65"/>
    <w:rsid w:val="00270CA6"/>
    <w:rsid w:val="00273BE7"/>
    <w:rsid w:val="0028027A"/>
    <w:rsid w:val="00280B28"/>
    <w:rsid w:val="002816E3"/>
    <w:rsid w:val="00285E69"/>
    <w:rsid w:val="00286AF1"/>
    <w:rsid w:val="0029520F"/>
    <w:rsid w:val="00296073"/>
    <w:rsid w:val="002A2497"/>
    <w:rsid w:val="002A6478"/>
    <w:rsid w:val="002B16E9"/>
    <w:rsid w:val="002B2840"/>
    <w:rsid w:val="002B705B"/>
    <w:rsid w:val="002C00EA"/>
    <w:rsid w:val="002C3496"/>
    <w:rsid w:val="002C53E9"/>
    <w:rsid w:val="002D51F8"/>
    <w:rsid w:val="002D548F"/>
    <w:rsid w:val="002D6260"/>
    <w:rsid w:val="002E30FE"/>
    <w:rsid w:val="002E34DA"/>
    <w:rsid w:val="002E37CC"/>
    <w:rsid w:val="002E4AF5"/>
    <w:rsid w:val="002E5AAC"/>
    <w:rsid w:val="002E6760"/>
    <w:rsid w:val="002F36B7"/>
    <w:rsid w:val="002F426E"/>
    <w:rsid w:val="002F6908"/>
    <w:rsid w:val="002F7E61"/>
    <w:rsid w:val="002F7FAD"/>
    <w:rsid w:val="00306890"/>
    <w:rsid w:val="00307864"/>
    <w:rsid w:val="00320AA5"/>
    <w:rsid w:val="00320D4C"/>
    <w:rsid w:val="00322A9C"/>
    <w:rsid w:val="003243B4"/>
    <w:rsid w:val="003328DE"/>
    <w:rsid w:val="003335C3"/>
    <w:rsid w:val="0033466A"/>
    <w:rsid w:val="00335778"/>
    <w:rsid w:val="00336CEB"/>
    <w:rsid w:val="00341062"/>
    <w:rsid w:val="0034252E"/>
    <w:rsid w:val="00345752"/>
    <w:rsid w:val="00354948"/>
    <w:rsid w:val="00360E23"/>
    <w:rsid w:val="00361526"/>
    <w:rsid w:val="00362239"/>
    <w:rsid w:val="00367A6E"/>
    <w:rsid w:val="00374094"/>
    <w:rsid w:val="00374C53"/>
    <w:rsid w:val="003811D7"/>
    <w:rsid w:val="00381E4A"/>
    <w:rsid w:val="00381F93"/>
    <w:rsid w:val="00384768"/>
    <w:rsid w:val="00386053"/>
    <w:rsid w:val="003879C0"/>
    <w:rsid w:val="00394CF4"/>
    <w:rsid w:val="003A54E6"/>
    <w:rsid w:val="003A60C6"/>
    <w:rsid w:val="003B043C"/>
    <w:rsid w:val="003B1B5C"/>
    <w:rsid w:val="003C7384"/>
    <w:rsid w:val="003D0D53"/>
    <w:rsid w:val="003D0F8B"/>
    <w:rsid w:val="003D3005"/>
    <w:rsid w:val="003D4D23"/>
    <w:rsid w:val="003D6E43"/>
    <w:rsid w:val="003E0A48"/>
    <w:rsid w:val="003E6457"/>
    <w:rsid w:val="003F022E"/>
    <w:rsid w:val="003F1469"/>
    <w:rsid w:val="003F2C63"/>
    <w:rsid w:val="003F398C"/>
    <w:rsid w:val="003F4F08"/>
    <w:rsid w:val="003F71F0"/>
    <w:rsid w:val="00400834"/>
    <w:rsid w:val="00401AB7"/>
    <w:rsid w:val="004041D1"/>
    <w:rsid w:val="00406C68"/>
    <w:rsid w:val="004152A2"/>
    <w:rsid w:val="00416293"/>
    <w:rsid w:val="004167D1"/>
    <w:rsid w:val="00420292"/>
    <w:rsid w:val="00420F79"/>
    <w:rsid w:val="004236B7"/>
    <w:rsid w:val="00424A58"/>
    <w:rsid w:val="00432704"/>
    <w:rsid w:val="0043499C"/>
    <w:rsid w:val="00434B7A"/>
    <w:rsid w:val="0044290C"/>
    <w:rsid w:val="004467D0"/>
    <w:rsid w:val="0045263F"/>
    <w:rsid w:val="00453659"/>
    <w:rsid w:val="004554AA"/>
    <w:rsid w:val="004604ED"/>
    <w:rsid w:val="00461A0D"/>
    <w:rsid w:val="0046416E"/>
    <w:rsid w:val="00464D51"/>
    <w:rsid w:val="00472F97"/>
    <w:rsid w:val="004737D7"/>
    <w:rsid w:val="00475067"/>
    <w:rsid w:val="0047616A"/>
    <w:rsid w:val="004777F2"/>
    <w:rsid w:val="0048084E"/>
    <w:rsid w:val="00490A2E"/>
    <w:rsid w:val="00491204"/>
    <w:rsid w:val="004932AE"/>
    <w:rsid w:val="004935B8"/>
    <w:rsid w:val="004960FE"/>
    <w:rsid w:val="004A03E9"/>
    <w:rsid w:val="004A132C"/>
    <w:rsid w:val="004A36EF"/>
    <w:rsid w:val="004A3D64"/>
    <w:rsid w:val="004A4D25"/>
    <w:rsid w:val="004A576B"/>
    <w:rsid w:val="004A5AA7"/>
    <w:rsid w:val="004B0235"/>
    <w:rsid w:val="004B04D7"/>
    <w:rsid w:val="004B1975"/>
    <w:rsid w:val="004B431E"/>
    <w:rsid w:val="004B6071"/>
    <w:rsid w:val="004B6446"/>
    <w:rsid w:val="004C1071"/>
    <w:rsid w:val="004C1FD9"/>
    <w:rsid w:val="004C3EAA"/>
    <w:rsid w:val="004D3027"/>
    <w:rsid w:val="004D40A8"/>
    <w:rsid w:val="004D746B"/>
    <w:rsid w:val="004E23DD"/>
    <w:rsid w:val="004E3937"/>
    <w:rsid w:val="004E7980"/>
    <w:rsid w:val="004E79AB"/>
    <w:rsid w:val="004E79B2"/>
    <w:rsid w:val="004F0B3F"/>
    <w:rsid w:val="004F0DF6"/>
    <w:rsid w:val="004F428E"/>
    <w:rsid w:val="004F4F2F"/>
    <w:rsid w:val="0050636E"/>
    <w:rsid w:val="0050740F"/>
    <w:rsid w:val="00510564"/>
    <w:rsid w:val="00510737"/>
    <w:rsid w:val="00521D56"/>
    <w:rsid w:val="0052498C"/>
    <w:rsid w:val="00525131"/>
    <w:rsid w:val="00525C13"/>
    <w:rsid w:val="005274B4"/>
    <w:rsid w:val="00531DF8"/>
    <w:rsid w:val="005329E3"/>
    <w:rsid w:val="005339FA"/>
    <w:rsid w:val="00540674"/>
    <w:rsid w:val="00542431"/>
    <w:rsid w:val="00542850"/>
    <w:rsid w:val="00543094"/>
    <w:rsid w:val="0054562B"/>
    <w:rsid w:val="0055052F"/>
    <w:rsid w:val="0055256D"/>
    <w:rsid w:val="005526E2"/>
    <w:rsid w:val="005545C7"/>
    <w:rsid w:val="00554E3D"/>
    <w:rsid w:val="00556D23"/>
    <w:rsid w:val="00560303"/>
    <w:rsid w:val="00562A5A"/>
    <w:rsid w:val="00563EAA"/>
    <w:rsid w:val="00565458"/>
    <w:rsid w:val="00571373"/>
    <w:rsid w:val="00573702"/>
    <w:rsid w:val="005742D8"/>
    <w:rsid w:val="00575B11"/>
    <w:rsid w:val="005776BD"/>
    <w:rsid w:val="00580D99"/>
    <w:rsid w:val="00581145"/>
    <w:rsid w:val="00581267"/>
    <w:rsid w:val="005838CC"/>
    <w:rsid w:val="00584FBA"/>
    <w:rsid w:val="00586630"/>
    <w:rsid w:val="00587B02"/>
    <w:rsid w:val="00594BA8"/>
    <w:rsid w:val="0059521D"/>
    <w:rsid w:val="005A24E6"/>
    <w:rsid w:val="005A459D"/>
    <w:rsid w:val="005A5309"/>
    <w:rsid w:val="005A5497"/>
    <w:rsid w:val="005A5F2B"/>
    <w:rsid w:val="005B026D"/>
    <w:rsid w:val="005B50D9"/>
    <w:rsid w:val="005C60DB"/>
    <w:rsid w:val="005C74B3"/>
    <w:rsid w:val="005D043B"/>
    <w:rsid w:val="005D094C"/>
    <w:rsid w:val="005D501F"/>
    <w:rsid w:val="005D54A9"/>
    <w:rsid w:val="005E355F"/>
    <w:rsid w:val="005E3F51"/>
    <w:rsid w:val="005E588A"/>
    <w:rsid w:val="005E72CE"/>
    <w:rsid w:val="005F0890"/>
    <w:rsid w:val="005F5366"/>
    <w:rsid w:val="005F7534"/>
    <w:rsid w:val="00600009"/>
    <w:rsid w:val="00601FA4"/>
    <w:rsid w:val="00602510"/>
    <w:rsid w:val="00603185"/>
    <w:rsid w:val="006048D3"/>
    <w:rsid w:val="00610813"/>
    <w:rsid w:val="00611BDE"/>
    <w:rsid w:val="00612190"/>
    <w:rsid w:val="00616343"/>
    <w:rsid w:val="00616D09"/>
    <w:rsid w:val="0062066A"/>
    <w:rsid w:val="0062359F"/>
    <w:rsid w:val="00626194"/>
    <w:rsid w:val="006264FC"/>
    <w:rsid w:val="00626D37"/>
    <w:rsid w:val="00636F27"/>
    <w:rsid w:val="00640C81"/>
    <w:rsid w:val="00642BE1"/>
    <w:rsid w:val="00647033"/>
    <w:rsid w:val="00647FC8"/>
    <w:rsid w:val="0065082E"/>
    <w:rsid w:val="00651473"/>
    <w:rsid w:val="006516B5"/>
    <w:rsid w:val="00655CFF"/>
    <w:rsid w:val="006561B1"/>
    <w:rsid w:val="006606F9"/>
    <w:rsid w:val="006607CA"/>
    <w:rsid w:val="006612CC"/>
    <w:rsid w:val="006621E5"/>
    <w:rsid w:val="00666A0B"/>
    <w:rsid w:val="006718FF"/>
    <w:rsid w:val="00672BBB"/>
    <w:rsid w:val="00673101"/>
    <w:rsid w:val="00674428"/>
    <w:rsid w:val="00676465"/>
    <w:rsid w:val="00681CE2"/>
    <w:rsid w:val="00684A9F"/>
    <w:rsid w:val="00687C36"/>
    <w:rsid w:val="00691B12"/>
    <w:rsid w:val="006961A1"/>
    <w:rsid w:val="00696A08"/>
    <w:rsid w:val="006970D4"/>
    <w:rsid w:val="0069720B"/>
    <w:rsid w:val="006A3299"/>
    <w:rsid w:val="006A3752"/>
    <w:rsid w:val="006A4CF0"/>
    <w:rsid w:val="006A4D5C"/>
    <w:rsid w:val="006A5EE5"/>
    <w:rsid w:val="006B2499"/>
    <w:rsid w:val="006B2F69"/>
    <w:rsid w:val="006B3E4F"/>
    <w:rsid w:val="006B45D1"/>
    <w:rsid w:val="006B58E1"/>
    <w:rsid w:val="006B7A2E"/>
    <w:rsid w:val="006C00B9"/>
    <w:rsid w:val="006C11F6"/>
    <w:rsid w:val="006C2134"/>
    <w:rsid w:val="006C45D1"/>
    <w:rsid w:val="006C55BA"/>
    <w:rsid w:val="006D04E5"/>
    <w:rsid w:val="006D0AD4"/>
    <w:rsid w:val="006D191A"/>
    <w:rsid w:val="006D26B8"/>
    <w:rsid w:val="006E131B"/>
    <w:rsid w:val="006E3106"/>
    <w:rsid w:val="006E33DC"/>
    <w:rsid w:val="006E658C"/>
    <w:rsid w:val="006E6FD0"/>
    <w:rsid w:val="006F0CF8"/>
    <w:rsid w:val="006F1A5C"/>
    <w:rsid w:val="006F361F"/>
    <w:rsid w:val="0070213C"/>
    <w:rsid w:val="00703033"/>
    <w:rsid w:val="007048BD"/>
    <w:rsid w:val="00706482"/>
    <w:rsid w:val="00706586"/>
    <w:rsid w:val="00706B1A"/>
    <w:rsid w:val="00707637"/>
    <w:rsid w:val="0071026F"/>
    <w:rsid w:val="00713BCD"/>
    <w:rsid w:val="0071538B"/>
    <w:rsid w:val="007207E2"/>
    <w:rsid w:val="00723C15"/>
    <w:rsid w:val="00723DA5"/>
    <w:rsid w:val="0072433B"/>
    <w:rsid w:val="00724798"/>
    <w:rsid w:val="007272A3"/>
    <w:rsid w:val="007327A9"/>
    <w:rsid w:val="00733C7F"/>
    <w:rsid w:val="007345A0"/>
    <w:rsid w:val="00740D86"/>
    <w:rsid w:val="0074161D"/>
    <w:rsid w:val="00745BCC"/>
    <w:rsid w:val="007468B0"/>
    <w:rsid w:val="00750710"/>
    <w:rsid w:val="00750DBC"/>
    <w:rsid w:val="00751407"/>
    <w:rsid w:val="0075475A"/>
    <w:rsid w:val="00757BF7"/>
    <w:rsid w:val="00760007"/>
    <w:rsid w:val="00760277"/>
    <w:rsid w:val="00764326"/>
    <w:rsid w:val="00767B98"/>
    <w:rsid w:val="007728F6"/>
    <w:rsid w:val="0077411F"/>
    <w:rsid w:val="0077519E"/>
    <w:rsid w:val="00776399"/>
    <w:rsid w:val="007809F5"/>
    <w:rsid w:val="007832B0"/>
    <w:rsid w:val="00790E54"/>
    <w:rsid w:val="00792114"/>
    <w:rsid w:val="007943FF"/>
    <w:rsid w:val="007A19EB"/>
    <w:rsid w:val="007A57B8"/>
    <w:rsid w:val="007A57F0"/>
    <w:rsid w:val="007A7194"/>
    <w:rsid w:val="007B039E"/>
    <w:rsid w:val="007B4BC1"/>
    <w:rsid w:val="007B4EDD"/>
    <w:rsid w:val="007C00F3"/>
    <w:rsid w:val="007C1D7E"/>
    <w:rsid w:val="007C5A4B"/>
    <w:rsid w:val="007C5ECC"/>
    <w:rsid w:val="007C7B75"/>
    <w:rsid w:val="007D2192"/>
    <w:rsid w:val="007D612C"/>
    <w:rsid w:val="007E15B4"/>
    <w:rsid w:val="007E1C64"/>
    <w:rsid w:val="007E36F6"/>
    <w:rsid w:val="007E4926"/>
    <w:rsid w:val="007E4A8B"/>
    <w:rsid w:val="007F355E"/>
    <w:rsid w:val="007F473C"/>
    <w:rsid w:val="008004C3"/>
    <w:rsid w:val="00801193"/>
    <w:rsid w:val="00804505"/>
    <w:rsid w:val="008046E8"/>
    <w:rsid w:val="00804FB3"/>
    <w:rsid w:val="00810B38"/>
    <w:rsid w:val="00810DEC"/>
    <w:rsid w:val="00813C01"/>
    <w:rsid w:val="00815435"/>
    <w:rsid w:val="00816328"/>
    <w:rsid w:val="008163B6"/>
    <w:rsid w:val="00816DA0"/>
    <w:rsid w:val="00821B6A"/>
    <w:rsid w:val="008222BF"/>
    <w:rsid w:val="0082362C"/>
    <w:rsid w:val="008249F1"/>
    <w:rsid w:val="00826D2E"/>
    <w:rsid w:val="00830B81"/>
    <w:rsid w:val="00830C77"/>
    <w:rsid w:val="00830D88"/>
    <w:rsid w:val="008318D9"/>
    <w:rsid w:val="0083226B"/>
    <w:rsid w:val="00833C37"/>
    <w:rsid w:val="008356D9"/>
    <w:rsid w:val="00837F65"/>
    <w:rsid w:val="00842646"/>
    <w:rsid w:val="008428C3"/>
    <w:rsid w:val="00846DDD"/>
    <w:rsid w:val="00852BA3"/>
    <w:rsid w:val="0085627D"/>
    <w:rsid w:val="00874606"/>
    <w:rsid w:val="008926B0"/>
    <w:rsid w:val="008931F5"/>
    <w:rsid w:val="0089504E"/>
    <w:rsid w:val="0089554C"/>
    <w:rsid w:val="00896992"/>
    <w:rsid w:val="008A0E4B"/>
    <w:rsid w:val="008A287F"/>
    <w:rsid w:val="008B2D5E"/>
    <w:rsid w:val="008B5648"/>
    <w:rsid w:val="008B675C"/>
    <w:rsid w:val="008C1CD2"/>
    <w:rsid w:val="008C2213"/>
    <w:rsid w:val="008C2DCB"/>
    <w:rsid w:val="008C7817"/>
    <w:rsid w:val="008C7880"/>
    <w:rsid w:val="008D2E6F"/>
    <w:rsid w:val="008D50E1"/>
    <w:rsid w:val="008D56AD"/>
    <w:rsid w:val="008E0E74"/>
    <w:rsid w:val="008E1210"/>
    <w:rsid w:val="008E6129"/>
    <w:rsid w:val="008F256D"/>
    <w:rsid w:val="008F27FA"/>
    <w:rsid w:val="00904A19"/>
    <w:rsid w:val="009122E0"/>
    <w:rsid w:val="0091232E"/>
    <w:rsid w:val="009162E0"/>
    <w:rsid w:val="00920296"/>
    <w:rsid w:val="00927E9D"/>
    <w:rsid w:val="009314C7"/>
    <w:rsid w:val="00941437"/>
    <w:rsid w:val="009479AA"/>
    <w:rsid w:val="0095063D"/>
    <w:rsid w:val="009516E0"/>
    <w:rsid w:val="00953CE2"/>
    <w:rsid w:val="009559FC"/>
    <w:rsid w:val="009601C7"/>
    <w:rsid w:val="00961F72"/>
    <w:rsid w:val="00962BEA"/>
    <w:rsid w:val="00964245"/>
    <w:rsid w:val="0096543E"/>
    <w:rsid w:val="00971922"/>
    <w:rsid w:val="00971B1A"/>
    <w:rsid w:val="00974322"/>
    <w:rsid w:val="00974BCB"/>
    <w:rsid w:val="009776AF"/>
    <w:rsid w:val="009835B1"/>
    <w:rsid w:val="009839F9"/>
    <w:rsid w:val="00984236"/>
    <w:rsid w:val="00985BCB"/>
    <w:rsid w:val="009873E3"/>
    <w:rsid w:val="0099021F"/>
    <w:rsid w:val="00992E37"/>
    <w:rsid w:val="009971B5"/>
    <w:rsid w:val="009972EB"/>
    <w:rsid w:val="009A4BD6"/>
    <w:rsid w:val="009A4CE0"/>
    <w:rsid w:val="009A6CAE"/>
    <w:rsid w:val="009B0C54"/>
    <w:rsid w:val="009B5033"/>
    <w:rsid w:val="009B5157"/>
    <w:rsid w:val="009B6A07"/>
    <w:rsid w:val="009B79E0"/>
    <w:rsid w:val="009B7A7E"/>
    <w:rsid w:val="009C1E90"/>
    <w:rsid w:val="009C2380"/>
    <w:rsid w:val="009C3227"/>
    <w:rsid w:val="009C4607"/>
    <w:rsid w:val="009D16F3"/>
    <w:rsid w:val="009D24D4"/>
    <w:rsid w:val="009D33BA"/>
    <w:rsid w:val="009D37AA"/>
    <w:rsid w:val="009D3A8E"/>
    <w:rsid w:val="009D5D42"/>
    <w:rsid w:val="009D7D1C"/>
    <w:rsid w:val="009E228D"/>
    <w:rsid w:val="009E3D09"/>
    <w:rsid w:val="009E63C3"/>
    <w:rsid w:val="009E68B8"/>
    <w:rsid w:val="009E6C22"/>
    <w:rsid w:val="009E733E"/>
    <w:rsid w:val="009F35CE"/>
    <w:rsid w:val="009F7A37"/>
    <w:rsid w:val="00A03494"/>
    <w:rsid w:val="00A05CE7"/>
    <w:rsid w:val="00A11CC4"/>
    <w:rsid w:val="00A13820"/>
    <w:rsid w:val="00A13A77"/>
    <w:rsid w:val="00A14B1D"/>
    <w:rsid w:val="00A151A7"/>
    <w:rsid w:val="00A21C1A"/>
    <w:rsid w:val="00A33957"/>
    <w:rsid w:val="00A349D5"/>
    <w:rsid w:val="00A3797D"/>
    <w:rsid w:val="00A501B1"/>
    <w:rsid w:val="00A558BC"/>
    <w:rsid w:val="00A61936"/>
    <w:rsid w:val="00A662A6"/>
    <w:rsid w:val="00A6645F"/>
    <w:rsid w:val="00A6678C"/>
    <w:rsid w:val="00A70F89"/>
    <w:rsid w:val="00A732FC"/>
    <w:rsid w:val="00A7404E"/>
    <w:rsid w:val="00A750CB"/>
    <w:rsid w:val="00A767F2"/>
    <w:rsid w:val="00A82551"/>
    <w:rsid w:val="00A861CA"/>
    <w:rsid w:val="00A86F7A"/>
    <w:rsid w:val="00A91059"/>
    <w:rsid w:val="00A91A04"/>
    <w:rsid w:val="00A91A78"/>
    <w:rsid w:val="00A93B3C"/>
    <w:rsid w:val="00A95AFB"/>
    <w:rsid w:val="00AA2084"/>
    <w:rsid w:val="00AA29EA"/>
    <w:rsid w:val="00AA495A"/>
    <w:rsid w:val="00AB06F8"/>
    <w:rsid w:val="00AC3CD6"/>
    <w:rsid w:val="00AC3E69"/>
    <w:rsid w:val="00AC6AC0"/>
    <w:rsid w:val="00AC6FD5"/>
    <w:rsid w:val="00AD641F"/>
    <w:rsid w:val="00AD6EF0"/>
    <w:rsid w:val="00AE0786"/>
    <w:rsid w:val="00AE1ECA"/>
    <w:rsid w:val="00AE3B1E"/>
    <w:rsid w:val="00AE477D"/>
    <w:rsid w:val="00AF0794"/>
    <w:rsid w:val="00AF0B99"/>
    <w:rsid w:val="00AF5FC3"/>
    <w:rsid w:val="00AF67D1"/>
    <w:rsid w:val="00AF7A29"/>
    <w:rsid w:val="00B01074"/>
    <w:rsid w:val="00B036D5"/>
    <w:rsid w:val="00B0765B"/>
    <w:rsid w:val="00B113EE"/>
    <w:rsid w:val="00B12DC6"/>
    <w:rsid w:val="00B131AB"/>
    <w:rsid w:val="00B132CD"/>
    <w:rsid w:val="00B13814"/>
    <w:rsid w:val="00B16B80"/>
    <w:rsid w:val="00B16C2E"/>
    <w:rsid w:val="00B20B30"/>
    <w:rsid w:val="00B20F4D"/>
    <w:rsid w:val="00B23295"/>
    <w:rsid w:val="00B25C8B"/>
    <w:rsid w:val="00B26C23"/>
    <w:rsid w:val="00B3046E"/>
    <w:rsid w:val="00B3465C"/>
    <w:rsid w:val="00B34BE7"/>
    <w:rsid w:val="00B37985"/>
    <w:rsid w:val="00B401AB"/>
    <w:rsid w:val="00B41BA6"/>
    <w:rsid w:val="00B4506A"/>
    <w:rsid w:val="00B45721"/>
    <w:rsid w:val="00B47067"/>
    <w:rsid w:val="00B473D1"/>
    <w:rsid w:val="00B4769C"/>
    <w:rsid w:val="00B50ACA"/>
    <w:rsid w:val="00B523AD"/>
    <w:rsid w:val="00B524F2"/>
    <w:rsid w:val="00B572CA"/>
    <w:rsid w:val="00B621A4"/>
    <w:rsid w:val="00B62688"/>
    <w:rsid w:val="00B63856"/>
    <w:rsid w:val="00B70027"/>
    <w:rsid w:val="00B7056C"/>
    <w:rsid w:val="00B7145F"/>
    <w:rsid w:val="00B71C64"/>
    <w:rsid w:val="00B9097A"/>
    <w:rsid w:val="00B91D7C"/>
    <w:rsid w:val="00B92004"/>
    <w:rsid w:val="00B959BB"/>
    <w:rsid w:val="00BA1537"/>
    <w:rsid w:val="00BA228B"/>
    <w:rsid w:val="00BA3BF3"/>
    <w:rsid w:val="00BB3F5B"/>
    <w:rsid w:val="00BB60DD"/>
    <w:rsid w:val="00BC0252"/>
    <w:rsid w:val="00BC0611"/>
    <w:rsid w:val="00BC4871"/>
    <w:rsid w:val="00BC7D4C"/>
    <w:rsid w:val="00BD14D6"/>
    <w:rsid w:val="00BD223F"/>
    <w:rsid w:val="00BD280C"/>
    <w:rsid w:val="00BD6BD5"/>
    <w:rsid w:val="00BD7A14"/>
    <w:rsid w:val="00BE0232"/>
    <w:rsid w:val="00BE077E"/>
    <w:rsid w:val="00BE1CDE"/>
    <w:rsid w:val="00BE3680"/>
    <w:rsid w:val="00BF499D"/>
    <w:rsid w:val="00BF4C94"/>
    <w:rsid w:val="00C01505"/>
    <w:rsid w:val="00C0576C"/>
    <w:rsid w:val="00C05E7E"/>
    <w:rsid w:val="00C062A8"/>
    <w:rsid w:val="00C10CB6"/>
    <w:rsid w:val="00C12675"/>
    <w:rsid w:val="00C12CEB"/>
    <w:rsid w:val="00C132B3"/>
    <w:rsid w:val="00C152B8"/>
    <w:rsid w:val="00C17B7B"/>
    <w:rsid w:val="00C2084A"/>
    <w:rsid w:val="00C25ABD"/>
    <w:rsid w:val="00C31B40"/>
    <w:rsid w:val="00C34946"/>
    <w:rsid w:val="00C35058"/>
    <w:rsid w:val="00C35164"/>
    <w:rsid w:val="00C37424"/>
    <w:rsid w:val="00C37EC8"/>
    <w:rsid w:val="00C423E9"/>
    <w:rsid w:val="00C439A5"/>
    <w:rsid w:val="00C448FC"/>
    <w:rsid w:val="00C4571C"/>
    <w:rsid w:val="00C519E6"/>
    <w:rsid w:val="00C52F5B"/>
    <w:rsid w:val="00C6023F"/>
    <w:rsid w:val="00C6270A"/>
    <w:rsid w:val="00C639AE"/>
    <w:rsid w:val="00C6688F"/>
    <w:rsid w:val="00C73C26"/>
    <w:rsid w:val="00C8064A"/>
    <w:rsid w:val="00C8184D"/>
    <w:rsid w:val="00C83D7D"/>
    <w:rsid w:val="00C841D9"/>
    <w:rsid w:val="00C84C9A"/>
    <w:rsid w:val="00C86CDE"/>
    <w:rsid w:val="00C92D64"/>
    <w:rsid w:val="00C9542F"/>
    <w:rsid w:val="00C95447"/>
    <w:rsid w:val="00CA3C8C"/>
    <w:rsid w:val="00CB0EF8"/>
    <w:rsid w:val="00CB2538"/>
    <w:rsid w:val="00CB2C78"/>
    <w:rsid w:val="00CB7A27"/>
    <w:rsid w:val="00CC04C7"/>
    <w:rsid w:val="00CC2CD7"/>
    <w:rsid w:val="00CC7D65"/>
    <w:rsid w:val="00CD0E7A"/>
    <w:rsid w:val="00CD2D31"/>
    <w:rsid w:val="00CD509E"/>
    <w:rsid w:val="00CD5C8D"/>
    <w:rsid w:val="00CE0B43"/>
    <w:rsid w:val="00CE292C"/>
    <w:rsid w:val="00CE2946"/>
    <w:rsid w:val="00CE33EB"/>
    <w:rsid w:val="00CE6C62"/>
    <w:rsid w:val="00CE6FAA"/>
    <w:rsid w:val="00CF1E66"/>
    <w:rsid w:val="00CF313A"/>
    <w:rsid w:val="00CF5A4F"/>
    <w:rsid w:val="00D02DAE"/>
    <w:rsid w:val="00D07456"/>
    <w:rsid w:val="00D1151D"/>
    <w:rsid w:val="00D13E78"/>
    <w:rsid w:val="00D17479"/>
    <w:rsid w:val="00D20F19"/>
    <w:rsid w:val="00D228D1"/>
    <w:rsid w:val="00D230AF"/>
    <w:rsid w:val="00D2367B"/>
    <w:rsid w:val="00D259DD"/>
    <w:rsid w:val="00D26553"/>
    <w:rsid w:val="00D35E6C"/>
    <w:rsid w:val="00D40547"/>
    <w:rsid w:val="00D42D0C"/>
    <w:rsid w:val="00D44227"/>
    <w:rsid w:val="00D50355"/>
    <w:rsid w:val="00D52756"/>
    <w:rsid w:val="00D541EF"/>
    <w:rsid w:val="00D629B0"/>
    <w:rsid w:val="00D63697"/>
    <w:rsid w:val="00D63731"/>
    <w:rsid w:val="00D64B43"/>
    <w:rsid w:val="00D76035"/>
    <w:rsid w:val="00D814D0"/>
    <w:rsid w:val="00D83ED3"/>
    <w:rsid w:val="00D85F21"/>
    <w:rsid w:val="00D90CD7"/>
    <w:rsid w:val="00D96665"/>
    <w:rsid w:val="00DA2433"/>
    <w:rsid w:val="00DA3CE2"/>
    <w:rsid w:val="00DA7D02"/>
    <w:rsid w:val="00DB1963"/>
    <w:rsid w:val="00DB1FD8"/>
    <w:rsid w:val="00DB224A"/>
    <w:rsid w:val="00DB2DEC"/>
    <w:rsid w:val="00DB3CC0"/>
    <w:rsid w:val="00DC62E3"/>
    <w:rsid w:val="00DC7286"/>
    <w:rsid w:val="00DD2014"/>
    <w:rsid w:val="00DD2C0B"/>
    <w:rsid w:val="00DE10DB"/>
    <w:rsid w:val="00DE1824"/>
    <w:rsid w:val="00DE1987"/>
    <w:rsid w:val="00DE505B"/>
    <w:rsid w:val="00DE55D9"/>
    <w:rsid w:val="00DE5D8B"/>
    <w:rsid w:val="00DF0772"/>
    <w:rsid w:val="00DF26A7"/>
    <w:rsid w:val="00DF5C88"/>
    <w:rsid w:val="00E02B60"/>
    <w:rsid w:val="00E0312D"/>
    <w:rsid w:val="00E056B2"/>
    <w:rsid w:val="00E068AD"/>
    <w:rsid w:val="00E12601"/>
    <w:rsid w:val="00E12C8C"/>
    <w:rsid w:val="00E132E2"/>
    <w:rsid w:val="00E13A7E"/>
    <w:rsid w:val="00E142A4"/>
    <w:rsid w:val="00E17D88"/>
    <w:rsid w:val="00E26867"/>
    <w:rsid w:val="00E3152D"/>
    <w:rsid w:val="00E32F9E"/>
    <w:rsid w:val="00E3362D"/>
    <w:rsid w:val="00E34D39"/>
    <w:rsid w:val="00E45AA4"/>
    <w:rsid w:val="00E52EFF"/>
    <w:rsid w:val="00E571F8"/>
    <w:rsid w:val="00E60436"/>
    <w:rsid w:val="00E65337"/>
    <w:rsid w:val="00E661FB"/>
    <w:rsid w:val="00E70071"/>
    <w:rsid w:val="00E73FF2"/>
    <w:rsid w:val="00E76B21"/>
    <w:rsid w:val="00E77342"/>
    <w:rsid w:val="00E82D93"/>
    <w:rsid w:val="00E84776"/>
    <w:rsid w:val="00E87B4D"/>
    <w:rsid w:val="00E90051"/>
    <w:rsid w:val="00E9103A"/>
    <w:rsid w:val="00E94599"/>
    <w:rsid w:val="00EA0DCD"/>
    <w:rsid w:val="00EA4062"/>
    <w:rsid w:val="00EA732B"/>
    <w:rsid w:val="00EA7387"/>
    <w:rsid w:val="00EB2301"/>
    <w:rsid w:val="00EB580F"/>
    <w:rsid w:val="00EB58F7"/>
    <w:rsid w:val="00EC239A"/>
    <w:rsid w:val="00EC3A2E"/>
    <w:rsid w:val="00EC45AA"/>
    <w:rsid w:val="00ED084D"/>
    <w:rsid w:val="00ED16DD"/>
    <w:rsid w:val="00ED18EF"/>
    <w:rsid w:val="00ED5785"/>
    <w:rsid w:val="00EE2DD1"/>
    <w:rsid w:val="00EE3B59"/>
    <w:rsid w:val="00EE72B6"/>
    <w:rsid w:val="00EF1EFA"/>
    <w:rsid w:val="00EF2386"/>
    <w:rsid w:val="00F0112A"/>
    <w:rsid w:val="00F01F0C"/>
    <w:rsid w:val="00F04786"/>
    <w:rsid w:val="00F0499F"/>
    <w:rsid w:val="00F05A87"/>
    <w:rsid w:val="00F1172D"/>
    <w:rsid w:val="00F11ABD"/>
    <w:rsid w:val="00F1239E"/>
    <w:rsid w:val="00F133F3"/>
    <w:rsid w:val="00F168C6"/>
    <w:rsid w:val="00F20560"/>
    <w:rsid w:val="00F2094B"/>
    <w:rsid w:val="00F25BCA"/>
    <w:rsid w:val="00F33AEF"/>
    <w:rsid w:val="00F33BF8"/>
    <w:rsid w:val="00F37355"/>
    <w:rsid w:val="00F45FCD"/>
    <w:rsid w:val="00F50F7B"/>
    <w:rsid w:val="00F5240E"/>
    <w:rsid w:val="00F53C5C"/>
    <w:rsid w:val="00F55AEE"/>
    <w:rsid w:val="00F6051E"/>
    <w:rsid w:val="00F62922"/>
    <w:rsid w:val="00F64E76"/>
    <w:rsid w:val="00F67898"/>
    <w:rsid w:val="00F71869"/>
    <w:rsid w:val="00F71D14"/>
    <w:rsid w:val="00F722D7"/>
    <w:rsid w:val="00F73C90"/>
    <w:rsid w:val="00F80944"/>
    <w:rsid w:val="00F871BE"/>
    <w:rsid w:val="00F922CF"/>
    <w:rsid w:val="00F93BD3"/>
    <w:rsid w:val="00F93FD1"/>
    <w:rsid w:val="00F97DF2"/>
    <w:rsid w:val="00F97EAD"/>
    <w:rsid w:val="00FA02D2"/>
    <w:rsid w:val="00FA0898"/>
    <w:rsid w:val="00FA0A90"/>
    <w:rsid w:val="00FA577A"/>
    <w:rsid w:val="00FA71BE"/>
    <w:rsid w:val="00FA7A12"/>
    <w:rsid w:val="00FB150E"/>
    <w:rsid w:val="00FB26C2"/>
    <w:rsid w:val="00FB37B3"/>
    <w:rsid w:val="00FB4794"/>
    <w:rsid w:val="00FB528B"/>
    <w:rsid w:val="00FB5753"/>
    <w:rsid w:val="00FB58F4"/>
    <w:rsid w:val="00FB62BF"/>
    <w:rsid w:val="00FB7D6F"/>
    <w:rsid w:val="00FC1AD1"/>
    <w:rsid w:val="00FD0F1D"/>
    <w:rsid w:val="00FD110D"/>
    <w:rsid w:val="00FD32E9"/>
    <w:rsid w:val="00FD4B26"/>
    <w:rsid w:val="00FD5924"/>
    <w:rsid w:val="00FD683C"/>
    <w:rsid w:val="00FD6900"/>
    <w:rsid w:val="00FD7086"/>
    <w:rsid w:val="00FD7909"/>
    <w:rsid w:val="00FE6443"/>
    <w:rsid w:val="00FF0E4B"/>
    <w:rsid w:val="00FF1DAA"/>
    <w:rsid w:val="00FF3A57"/>
    <w:rsid w:val="00FF7C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semiHidden="0" w:qFormat="1"/>
    <w:lsdException w:name="heading 9" w:semiHidden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annotation text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annotation reference" w:unhideWhenUsed="1"/>
    <w:lsdException w:name="line number" w:unhideWhenUsed="1"/>
    <w:lsdException w:name="endnote reference" w:unhideWhenUsed="1"/>
    <w:lsdException w:name="Lis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qFormat="1"/>
    <w:lsdException w:name="Closing" w:unhideWhenUsed="1"/>
    <w:lsdException w:name="Signature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Strong" w:semiHidden="0" w:qFormat="1"/>
    <w:lsdException w:name="Emphasis" w:semiHidden="0" w:qFormat="1"/>
    <w:lsdException w:name="Document Map" w:unhideWhenUsed="1"/>
    <w:lsdException w:name="E-mail Signature" w:unhideWhenUsed="1"/>
    <w:lsdException w:name="HTML Top of Form" w:unhideWhenUsed="1"/>
    <w:lsdException w:name="HTML Bottom of Form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A558BC"/>
    <w:pPr>
      <w:spacing w:line="360" w:lineRule="auto"/>
      <w:ind w:firstLine="709"/>
      <w:jc w:val="both"/>
    </w:pPr>
    <w:rPr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C7B75"/>
    <w:pPr>
      <w:spacing w:line="240" w:lineRule="auto"/>
      <w:ind w:firstLine="0"/>
      <w:jc w:val="center"/>
      <w:outlineLvl w:val="0"/>
    </w:pPr>
    <w:rPr>
      <w:b/>
      <w:bCs/>
      <w:caps/>
      <w:spacing w:val="6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C7B75"/>
    <w:pPr>
      <w:spacing w:line="240" w:lineRule="auto"/>
      <w:ind w:firstLine="0"/>
      <w:jc w:val="center"/>
      <w:outlineLvl w:val="1"/>
    </w:pPr>
    <w:rPr>
      <w:b/>
      <w:bCs/>
      <w:caps/>
    </w:rPr>
  </w:style>
  <w:style w:type="paragraph" w:styleId="Heading3">
    <w:name w:val="heading 3"/>
    <w:basedOn w:val="Normal"/>
    <w:next w:val="Normal"/>
    <w:link w:val="Heading3Char"/>
    <w:uiPriority w:val="99"/>
    <w:qFormat/>
    <w:rsid w:val="007C7B75"/>
    <w:pPr>
      <w:spacing w:line="240" w:lineRule="auto"/>
      <w:ind w:firstLine="0"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9"/>
    <w:qFormat/>
    <w:rsid w:val="007C7B75"/>
    <w:pPr>
      <w:keepNext/>
      <w:outlineLvl w:val="3"/>
    </w:pPr>
    <w:rPr>
      <w:b/>
      <w:bCs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C7B75"/>
    <w:pPr>
      <w:keepNext/>
      <w:jc w:val="center"/>
      <w:outlineLvl w:val="4"/>
    </w:pPr>
    <w:rPr>
      <w:color w:val="00000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7C7B75"/>
    <w:pPr>
      <w:keepNext/>
      <w:widowControl w:val="0"/>
      <w:outlineLvl w:val="5"/>
    </w:pPr>
    <w:rPr>
      <w:color w:val="FF000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7C7B75"/>
    <w:pPr>
      <w:keepNext/>
      <w:widowControl w:val="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7C7B75"/>
    <w:pPr>
      <w:keepNext/>
      <w:widowControl w:val="0"/>
      <w:jc w:val="center"/>
      <w:outlineLvl w:val="7"/>
    </w:pPr>
    <w:rPr>
      <w:color w:val="FF000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7C7B75"/>
    <w:pPr>
      <w:keepNext/>
      <w:widowControl w:val="0"/>
      <w:jc w:val="center"/>
      <w:outlineLvl w:val="8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C7B75"/>
    <w:rPr>
      <w:b/>
      <w:bCs/>
      <w:caps/>
      <w:spacing w:val="60"/>
      <w:sz w:val="28"/>
      <w:szCs w:val="28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rsid w:val="007C7B75"/>
    <w:rPr>
      <w:b/>
      <w:bCs/>
      <w:caps/>
      <w:snapToGrid w:val="0"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rsid w:val="007C7B75"/>
    <w:rPr>
      <w:b/>
      <w:bCs/>
      <w:snapToGrid w:val="0"/>
      <w:sz w:val="28"/>
      <w:szCs w:val="28"/>
      <w:lang w:val="ru-RU" w:eastAsia="ru-RU"/>
    </w:rPr>
  </w:style>
  <w:style w:type="character" w:customStyle="1" w:styleId="Heading4Char">
    <w:name w:val="Heading 4 Char"/>
    <w:basedOn w:val="DefaultParagraphFont"/>
    <w:link w:val="Heading4"/>
    <w:uiPriority w:val="99"/>
    <w:rsid w:val="007C7B75"/>
    <w:rPr>
      <w:b/>
      <w:bCs/>
      <w:sz w:val="32"/>
      <w:szCs w:val="32"/>
      <w:lang w:val="ru-RU" w:eastAsia="ru-RU"/>
    </w:rPr>
  </w:style>
  <w:style w:type="character" w:customStyle="1" w:styleId="Heading5Char">
    <w:name w:val="Heading 5 Char"/>
    <w:basedOn w:val="DefaultParagraphFont"/>
    <w:link w:val="Heading5"/>
    <w:uiPriority w:val="99"/>
    <w:rsid w:val="007C7B75"/>
    <w:rPr>
      <w:snapToGrid w:val="0"/>
      <w:color w:val="000000"/>
      <w:sz w:val="28"/>
      <w:szCs w:val="28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rsid w:val="007C7B75"/>
    <w:rPr>
      <w:snapToGrid w:val="0"/>
      <w:color w:val="FF0000"/>
      <w:sz w:val="28"/>
      <w:szCs w:val="28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rsid w:val="007C7B75"/>
    <w:rPr>
      <w:snapToGrid w:val="0"/>
      <w:sz w:val="28"/>
      <w:szCs w:val="28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rsid w:val="007C7B75"/>
    <w:rPr>
      <w:snapToGrid w:val="0"/>
      <w:color w:val="FF0000"/>
      <w:sz w:val="28"/>
      <w:szCs w:val="28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rsid w:val="007C7B75"/>
    <w:rPr>
      <w:snapToGrid w:val="0"/>
      <w:sz w:val="28"/>
      <w:szCs w:val="28"/>
      <w:lang w:val="ru-RU" w:eastAsia="ru-RU"/>
    </w:rPr>
  </w:style>
  <w:style w:type="paragraph" w:customStyle="1" w:styleId="Char">
    <w:name w:val="Char Знак Знак Знак Знак Знак Знак"/>
    <w:basedOn w:val="Normal"/>
    <w:uiPriority w:val="99"/>
    <w:rsid w:val="007C7B75"/>
    <w:pPr>
      <w:widowControl w:val="0"/>
      <w:adjustRightInd w:val="0"/>
      <w:spacing w:after="160" w:line="240" w:lineRule="exact"/>
      <w:ind w:firstLine="0"/>
      <w:jc w:val="right"/>
    </w:pPr>
    <w:rPr>
      <w:lang w:eastAsia="en-US"/>
    </w:rPr>
  </w:style>
  <w:style w:type="paragraph" w:customStyle="1" w:styleId="2">
    <w:name w:val="Стиль Заголовок 2 + Авто все прописные"/>
    <w:basedOn w:val="Heading2"/>
    <w:link w:val="20"/>
    <w:uiPriority w:val="99"/>
    <w:rsid w:val="007C7B75"/>
  </w:style>
  <w:style w:type="character" w:customStyle="1" w:styleId="20">
    <w:name w:val="Стиль Заголовок 2 + Авто все прописные Знак"/>
    <w:basedOn w:val="Heading2Char"/>
    <w:link w:val="2"/>
    <w:uiPriority w:val="99"/>
    <w:rsid w:val="007C7B75"/>
  </w:style>
  <w:style w:type="paragraph" w:styleId="BodyTextIndent">
    <w:name w:val="Body Text Indent"/>
    <w:basedOn w:val="Normal"/>
    <w:link w:val="BodyTextIndentChar"/>
    <w:uiPriority w:val="99"/>
    <w:rsid w:val="007C7B75"/>
    <w:pPr>
      <w:widowControl w:val="0"/>
      <w:ind w:firstLine="220"/>
    </w:pPr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7C7B75"/>
    <w:rPr>
      <w:snapToGrid w:val="0"/>
      <w:sz w:val="24"/>
      <w:szCs w:val="24"/>
      <w:lang w:val="ru-RU" w:eastAsia="ru-RU"/>
    </w:rPr>
  </w:style>
  <w:style w:type="paragraph" w:styleId="BodyTextIndent2">
    <w:name w:val="Body Text Indent 2"/>
    <w:basedOn w:val="Normal"/>
    <w:link w:val="BodyTextIndent2Char"/>
    <w:uiPriority w:val="99"/>
    <w:rsid w:val="007C7B75"/>
    <w:pPr>
      <w:widowControl w:val="0"/>
      <w:ind w:firstLine="488"/>
    </w:pPr>
    <w:rPr>
      <w:color w:val="00000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7C7B75"/>
    <w:rPr>
      <w:snapToGrid w:val="0"/>
      <w:color w:val="000000"/>
      <w:sz w:val="28"/>
      <w:szCs w:val="28"/>
      <w:lang w:val="ru-RU" w:eastAsia="ru-RU"/>
    </w:rPr>
  </w:style>
  <w:style w:type="paragraph" w:styleId="Header">
    <w:name w:val="header"/>
    <w:basedOn w:val="Normal"/>
    <w:link w:val="HeaderChar"/>
    <w:uiPriority w:val="99"/>
    <w:rsid w:val="007C7B75"/>
    <w:pPr>
      <w:spacing w:after="120"/>
      <w:ind w:firstLine="0"/>
      <w:jc w:val="center"/>
    </w:pPr>
  </w:style>
  <w:style w:type="character" w:customStyle="1" w:styleId="HeaderChar">
    <w:name w:val="Header Char"/>
    <w:basedOn w:val="DefaultParagraphFont"/>
    <w:link w:val="Header"/>
    <w:uiPriority w:val="99"/>
    <w:rsid w:val="007C7B75"/>
    <w:rPr>
      <w:sz w:val="28"/>
      <w:szCs w:val="28"/>
      <w:lang w:val="ru-RU" w:eastAsia="ru-RU"/>
    </w:rPr>
  </w:style>
  <w:style w:type="character" w:styleId="PageNumber">
    <w:name w:val="page number"/>
    <w:basedOn w:val="DefaultParagraphFont"/>
    <w:uiPriority w:val="99"/>
    <w:rsid w:val="007C7B75"/>
    <w:rPr>
      <w:sz w:val="28"/>
      <w:szCs w:val="28"/>
      <w:lang w:val="ru-RU" w:eastAsia="en-US"/>
    </w:rPr>
  </w:style>
  <w:style w:type="paragraph" w:styleId="BodyTextIndent3">
    <w:name w:val="Body Text Indent 3"/>
    <w:basedOn w:val="Normal"/>
    <w:link w:val="BodyTextIndent3Char"/>
    <w:uiPriority w:val="99"/>
    <w:rsid w:val="007C7B75"/>
    <w:pPr>
      <w:widowControl w:val="0"/>
    </w:p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7C7B75"/>
    <w:rPr>
      <w:snapToGrid w:val="0"/>
      <w:sz w:val="28"/>
      <w:szCs w:val="28"/>
      <w:lang w:val="ru-RU" w:eastAsia="ru-RU"/>
    </w:rPr>
  </w:style>
  <w:style w:type="paragraph" w:styleId="BodyText">
    <w:name w:val="Body Text"/>
    <w:basedOn w:val="Normal"/>
    <w:link w:val="BodyTextChar"/>
    <w:uiPriority w:val="99"/>
    <w:rsid w:val="007C7B75"/>
  </w:style>
  <w:style w:type="character" w:customStyle="1" w:styleId="BodyTextChar">
    <w:name w:val="Body Text Char"/>
    <w:basedOn w:val="DefaultParagraphFont"/>
    <w:link w:val="BodyText"/>
    <w:uiPriority w:val="99"/>
    <w:rsid w:val="007C7B75"/>
    <w:rPr>
      <w:sz w:val="28"/>
      <w:szCs w:val="28"/>
      <w:lang w:val="ru-RU" w:eastAsia="ru-RU"/>
    </w:rPr>
  </w:style>
  <w:style w:type="paragraph" w:styleId="BodyText2">
    <w:name w:val="Body Text 2"/>
    <w:basedOn w:val="Normal"/>
    <w:link w:val="BodyText2Char"/>
    <w:uiPriority w:val="99"/>
    <w:rsid w:val="007C7B75"/>
    <w:rPr>
      <w:rFonts w:ascii="Arial" w:hAnsi="Arial" w:cs="Arial"/>
      <w:color w:val="FF0000"/>
    </w:rPr>
  </w:style>
  <w:style w:type="character" w:customStyle="1" w:styleId="BodyText2Char">
    <w:name w:val="Body Text 2 Char"/>
    <w:basedOn w:val="DefaultParagraphFont"/>
    <w:link w:val="BodyText2"/>
    <w:uiPriority w:val="99"/>
    <w:rsid w:val="007C7B75"/>
    <w:rPr>
      <w:rFonts w:ascii="Arial" w:hAnsi="Arial" w:cs="Arial"/>
      <w:color w:val="FF0000"/>
      <w:sz w:val="28"/>
      <w:szCs w:val="28"/>
      <w:lang w:val="ru-RU" w:eastAsia="ru-RU"/>
    </w:rPr>
  </w:style>
  <w:style w:type="paragraph" w:styleId="BodyText3">
    <w:name w:val="Body Text 3"/>
    <w:aliases w:val="Основной 4 надпись"/>
    <w:basedOn w:val="Normal"/>
    <w:link w:val="BodyText3Char"/>
    <w:uiPriority w:val="99"/>
    <w:rsid w:val="007C7B75"/>
    <w:pPr>
      <w:widowControl w:val="0"/>
      <w:jc w:val="center"/>
    </w:pPr>
    <w:rPr>
      <w:b/>
      <w:bCs/>
      <w:color w:val="FF0000"/>
    </w:rPr>
  </w:style>
  <w:style w:type="character" w:customStyle="1" w:styleId="BodyText3Char">
    <w:name w:val="Body Text 3 Char"/>
    <w:aliases w:val="Основной 4 надпись Char"/>
    <w:basedOn w:val="DefaultParagraphFont"/>
    <w:link w:val="BodyText3"/>
    <w:uiPriority w:val="99"/>
    <w:rsid w:val="007C7B75"/>
    <w:rPr>
      <w:b/>
      <w:bCs/>
      <w:snapToGrid w:val="0"/>
      <w:color w:val="FF0000"/>
      <w:sz w:val="28"/>
      <w:szCs w:val="28"/>
      <w:lang w:val="ru-RU" w:eastAsia="ru-RU"/>
    </w:rPr>
  </w:style>
  <w:style w:type="paragraph" w:styleId="Title">
    <w:name w:val="Title"/>
    <w:basedOn w:val="Normal"/>
    <w:link w:val="TitleChar"/>
    <w:uiPriority w:val="99"/>
    <w:qFormat/>
    <w:rsid w:val="007C7B75"/>
    <w:pPr>
      <w:jc w:val="center"/>
    </w:pPr>
  </w:style>
  <w:style w:type="character" w:customStyle="1" w:styleId="TitleChar">
    <w:name w:val="Title Char"/>
    <w:basedOn w:val="DefaultParagraphFont"/>
    <w:link w:val="Title"/>
    <w:uiPriority w:val="99"/>
    <w:rsid w:val="007C7B75"/>
    <w:rPr>
      <w:sz w:val="28"/>
      <w:szCs w:val="28"/>
      <w:lang w:val="ru-RU" w:eastAsia="ru-RU"/>
    </w:rPr>
  </w:style>
  <w:style w:type="paragraph" w:styleId="Subtitle">
    <w:name w:val="Subtitle"/>
    <w:basedOn w:val="Normal"/>
    <w:link w:val="SubtitleChar"/>
    <w:uiPriority w:val="99"/>
    <w:qFormat/>
    <w:rsid w:val="007C7B75"/>
    <w:pPr>
      <w:jc w:val="center"/>
    </w:pPr>
  </w:style>
  <w:style w:type="character" w:customStyle="1" w:styleId="SubtitleChar">
    <w:name w:val="Subtitle Char"/>
    <w:basedOn w:val="DefaultParagraphFont"/>
    <w:link w:val="Subtitle"/>
    <w:uiPriority w:val="99"/>
    <w:rsid w:val="007C7B75"/>
    <w:rPr>
      <w:sz w:val="28"/>
      <w:szCs w:val="28"/>
      <w:lang w:val="ru-RU" w:eastAsia="ru-RU"/>
    </w:rPr>
  </w:style>
  <w:style w:type="paragraph" w:styleId="FootnoteText">
    <w:name w:val="footnote text"/>
    <w:basedOn w:val="Normal"/>
    <w:link w:val="FootnoteTextChar"/>
    <w:uiPriority w:val="99"/>
    <w:semiHidden/>
    <w:rsid w:val="007C7B75"/>
    <w:pPr>
      <w:spacing w:line="240" w:lineRule="auto"/>
      <w:ind w:firstLine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C7B75"/>
    <w:rPr>
      <w:lang w:val="ru-RU" w:eastAsia="ru-RU"/>
    </w:rPr>
  </w:style>
  <w:style w:type="paragraph" w:styleId="Footer">
    <w:name w:val="footer"/>
    <w:basedOn w:val="Normal"/>
    <w:link w:val="FooterChar"/>
    <w:uiPriority w:val="99"/>
    <w:rsid w:val="007C7B75"/>
    <w:pPr>
      <w:spacing w:line="240" w:lineRule="auto"/>
      <w:ind w:firstLine="0"/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7C7B75"/>
    <w:rPr>
      <w:sz w:val="28"/>
      <w:szCs w:val="28"/>
      <w:lang w:val="ru-RU" w:eastAsia="ru-RU"/>
    </w:rPr>
  </w:style>
  <w:style w:type="paragraph" w:customStyle="1" w:styleId="a">
    <w:name w:val="ДСП"/>
    <w:basedOn w:val="Normal"/>
    <w:uiPriority w:val="99"/>
    <w:rsid w:val="007C7B75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i/>
      <w:iCs/>
      <w:sz w:val="24"/>
      <w:szCs w:val="24"/>
    </w:rPr>
  </w:style>
  <w:style w:type="paragraph" w:customStyle="1" w:styleId="a0">
    <w:name w:val="подпись"/>
    <w:basedOn w:val="Normal"/>
    <w:uiPriority w:val="99"/>
    <w:rsid w:val="007C7B75"/>
    <w:pPr>
      <w:overflowPunct w:val="0"/>
      <w:autoSpaceDE w:val="0"/>
      <w:autoSpaceDN w:val="0"/>
      <w:adjustRightInd w:val="0"/>
      <w:spacing w:line="240" w:lineRule="auto"/>
      <w:ind w:firstLine="0"/>
      <w:jc w:val="right"/>
      <w:textAlignment w:val="baseline"/>
    </w:pPr>
  </w:style>
  <w:style w:type="paragraph" w:customStyle="1" w:styleId="1">
    <w:name w:val="Должность1"/>
    <w:basedOn w:val="Normal"/>
    <w:uiPriority w:val="99"/>
    <w:rsid w:val="007C7B75"/>
    <w:pPr>
      <w:overflowPunct w:val="0"/>
      <w:autoSpaceDE w:val="0"/>
      <w:autoSpaceDN w:val="0"/>
      <w:adjustRightInd w:val="0"/>
      <w:spacing w:line="240" w:lineRule="auto"/>
      <w:ind w:firstLine="0"/>
      <w:jc w:val="left"/>
      <w:textAlignment w:val="baseline"/>
    </w:pPr>
  </w:style>
  <w:style w:type="paragraph" w:customStyle="1" w:styleId="a1">
    <w:name w:val="На номер"/>
    <w:basedOn w:val="Normal"/>
    <w:uiPriority w:val="99"/>
    <w:rsid w:val="007C7B75"/>
    <w:pPr>
      <w:overflowPunct w:val="0"/>
      <w:autoSpaceDE w:val="0"/>
      <w:autoSpaceDN w:val="0"/>
      <w:adjustRightInd w:val="0"/>
      <w:spacing w:line="240" w:lineRule="auto"/>
      <w:ind w:firstLine="0"/>
      <w:jc w:val="left"/>
      <w:textAlignment w:val="baseline"/>
    </w:pPr>
    <w:rPr>
      <w:sz w:val="24"/>
      <w:szCs w:val="24"/>
      <w:lang w:val="en-US"/>
    </w:rPr>
  </w:style>
  <w:style w:type="paragraph" w:customStyle="1" w:styleId="a2">
    <w:name w:val="адрес"/>
    <w:basedOn w:val="Normal"/>
    <w:uiPriority w:val="99"/>
    <w:rsid w:val="007C7B75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</w:style>
  <w:style w:type="paragraph" w:customStyle="1" w:styleId="a3">
    <w:name w:val="уважаемый"/>
    <w:basedOn w:val="Normal"/>
    <w:uiPriority w:val="99"/>
    <w:rsid w:val="007C7B75"/>
    <w:pPr>
      <w:overflowPunct w:val="0"/>
      <w:autoSpaceDE w:val="0"/>
      <w:autoSpaceDN w:val="0"/>
      <w:adjustRightInd w:val="0"/>
      <w:spacing w:line="240" w:lineRule="auto"/>
      <w:ind w:left="284" w:right="-284" w:firstLine="0"/>
      <w:jc w:val="center"/>
      <w:textAlignment w:val="baseline"/>
    </w:pPr>
  </w:style>
  <w:style w:type="paragraph" w:customStyle="1" w:styleId="a4">
    <w:name w:val="Должность"/>
    <w:basedOn w:val="Normal"/>
    <w:uiPriority w:val="99"/>
    <w:rsid w:val="007C7B75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</w:style>
  <w:style w:type="paragraph" w:customStyle="1" w:styleId="a5">
    <w:name w:val="отметка ЭЦП"/>
    <w:basedOn w:val="Normal"/>
    <w:uiPriority w:val="99"/>
    <w:rsid w:val="007C7B75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i/>
      <w:iCs/>
      <w:sz w:val="24"/>
      <w:szCs w:val="24"/>
    </w:rPr>
  </w:style>
  <w:style w:type="paragraph" w:customStyle="1" w:styleId="a6">
    <w:name w:val="исполнитель"/>
    <w:basedOn w:val="Normal"/>
    <w:uiPriority w:val="99"/>
    <w:rsid w:val="007C7B75"/>
    <w:pPr>
      <w:overflowPunct w:val="0"/>
      <w:autoSpaceDE w:val="0"/>
      <w:autoSpaceDN w:val="0"/>
      <w:adjustRightInd w:val="0"/>
      <w:textAlignment w:val="baseline"/>
    </w:pPr>
    <w:rPr>
      <w:sz w:val="24"/>
      <w:szCs w:val="24"/>
    </w:rPr>
  </w:style>
  <w:style w:type="paragraph" w:customStyle="1" w:styleId="110">
    <w:name w:val="Стиль Должность1 + 10 пт По центру"/>
    <w:basedOn w:val="1"/>
    <w:uiPriority w:val="99"/>
    <w:rsid w:val="007C7B75"/>
    <w:pPr>
      <w:jc w:val="center"/>
    </w:pPr>
    <w:rPr>
      <w:sz w:val="20"/>
      <w:szCs w:val="20"/>
    </w:rPr>
  </w:style>
  <w:style w:type="paragraph" w:customStyle="1" w:styleId="21">
    <w:name w:val="Стиль Заголовок 2 + полужирный Авто"/>
    <w:basedOn w:val="Heading2"/>
    <w:uiPriority w:val="99"/>
    <w:rsid w:val="007C7B75"/>
    <w:pPr>
      <w:outlineLvl w:val="9"/>
    </w:pPr>
    <w:rPr>
      <w:b w:val="0"/>
      <w:bCs w:val="0"/>
      <w:caps w:val="0"/>
    </w:rPr>
  </w:style>
  <w:style w:type="paragraph" w:styleId="List">
    <w:name w:val="List"/>
    <w:basedOn w:val="Normal"/>
    <w:next w:val="Normal"/>
    <w:uiPriority w:val="99"/>
    <w:rsid w:val="007C7B75"/>
  </w:style>
  <w:style w:type="paragraph" w:styleId="ListBullet">
    <w:name w:val="List Bullet"/>
    <w:basedOn w:val="Normal"/>
    <w:next w:val="Normal"/>
    <w:autoRedefine/>
    <w:uiPriority w:val="99"/>
    <w:rsid w:val="007C7B75"/>
    <w:pPr>
      <w:numPr>
        <w:numId w:val="5"/>
      </w:numPr>
      <w:ind w:left="0" w:firstLine="709"/>
    </w:pPr>
  </w:style>
  <w:style w:type="paragraph" w:styleId="ListNumber">
    <w:name w:val="List Number"/>
    <w:basedOn w:val="Normal"/>
    <w:next w:val="Normal"/>
    <w:uiPriority w:val="99"/>
    <w:rsid w:val="007C7B75"/>
    <w:pPr>
      <w:ind w:firstLine="0"/>
    </w:pPr>
  </w:style>
  <w:style w:type="paragraph" w:styleId="List2">
    <w:name w:val="List 2"/>
    <w:basedOn w:val="Normal"/>
    <w:next w:val="Normal"/>
    <w:uiPriority w:val="99"/>
    <w:rsid w:val="007C7B75"/>
  </w:style>
  <w:style w:type="paragraph" w:styleId="List4">
    <w:name w:val="List 4"/>
    <w:basedOn w:val="Normal"/>
    <w:uiPriority w:val="99"/>
    <w:rsid w:val="007C7B75"/>
  </w:style>
  <w:style w:type="paragraph" w:styleId="List5">
    <w:name w:val="List 5"/>
    <w:basedOn w:val="Normal"/>
    <w:uiPriority w:val="99"/>
    <w:rsid w:val="007C7B75"/>
    <w:pPr>
      <w:spacing w:line="480" w:lineRule="auto"/>
      <w:ind w:firstLine="0"/>
    </w:pPr>
  </w:style>
  <w:style w:type="paragraph" w:styleId="ListBullet2">
    <w:name w:val="List Bullet 2"/>
    <w:basedOn w:val="Normal"/>
    <w:autoRedefine/>
    <w:uiPriority w:val="99"/>
    <w:rsid w:val="007C7B75"/>
    <w:pPr>
      <w:numPr>
        <w:numId w:val="6"/>
      </w:numPr>
      <w:tabs>
        <w:tab w:val="clear" w:pos="360"/>
        <w:tab w:val="num" w:pos="643"/>
      </w:tabs>
      <w:ind w:left="0" w:firstLine="0"/>
    </w:pPr>
  </w:style>
  <w:style w:type="paragraph" w:styleId="ListBullet3">
    <w:name w:val="List Bullet 3"/>
    <w:basedOn w:val="Normal"/>
    <w:autoRedefine/>
    <w:uiPriority w:val="99"/>
    <w:rsid w:val="007C7B75"/>
    <w:pPr>
      <w:numPr>
        <w:numId w:val="7"/>
      </w:numPr>
      <w:tabs>
        <w:tab w:val="clear" w:pos="643"/>
        <w:tab w:val="num" w:pos="926"/>
      </w:tabs>
      <w:ind w:left="0" w:firstLine="0"/>
    </w:pPr>
  </w:style>
  <w:style w:type="paragraph" w:customStyle="1" w:styleId="10">
    <w:name w:val="Обычный1"/>
    <w:uiPriority w:val="99"/>
    <w:rsid w:val="007C7B75"/>
    <w:pPr>
      <w:widowControl w:val="0"/>
    </w:pPr>
    <w:rPr>
      <w:sz w:val="20"/>
      <w:szCs w:val="20"/>
    </w:rPr>
  </w:style>
  <w:style w:type="paragraph" w:styleId="BlockText">
    <w:name w:val="Block Text"/>
    <w:basedOn w:val="Normal"/>
    <w:uiPriority w:val="99"/>
    <w:rsid w:val="007C7B75"/>
    <w:pPr>
      <w:widowControl w:val="0"/>
      <w:spacing w:line="360" w:lineRule="exact"/>
      <w:ind w:left="500" w:right="560" w:firstLine="0"/>
      <w:jc w:val="center"/>
    </w:pPr>
    <w:rPr>
      <w:b/>
      <w:bCs/>
    </w:rPr>
  </w:style>
  <w:style w:type="paragraph" w:customStyle="1" w:styleId="ConsNormal">
    <w:name w:val="ConsNormal"/>
    <w:uiPriority w:val="99"/>
    <w:rsid w:val="007C7B75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16"/>
      <w:szCs w:val="16"/>
    </w:rPr>
  </w:style>
  <w:style w:type="character" w:styleId="Hyperlink">
    <w:name w:val="Hyperlink"/>
    <w:basedOn w:val="DefaultParagraphFont"/>
    <w:uiPriority w:val="99"/>
    <w:rsid w:val="007C7B75"/>
    <w:rPr>
      <w:color w:val="0000FF"/>
      <w:sz w:val="28"/>
      <w:szCs w:val="28"/>
      <w:u w:val="single"/>
      <w:lang w:val="ru-RU" w:eastAsia="en-US"/>
    </w:rPr>
  </w:style>
  <w:style w:type="paragraph" w:customStyle="1" w:styleId="a7">
    <w:name w:val="Стиль Регламент"/>
    <w:basedOn w:val="Normal"/>
    <w:uiPriority w:val="99"/>
    <w:rsid w:val="007C7B75"/>
    <w:pPr>
      <w:spacing w:line="360" w:lineRule="atLeast"/>
      <w:ind w:firstLine="720"/>
    </w:pPr>
    <w:rPr>
      <w:rFonts w:ascii="Arial" w:hAnsi="Arial" w:cs="Arial"/>
      <w:sz w:val="24"/>
      <w:szCs w:val="24"/>
    </w:rPr>
  </w:style>
  <w:style w:type="paragraph" w:customStyle="1" w:styleId="11">
    <w:name w:val="Знак1"/>
    <w:basedOn w:val="Normal"/>
    <w:uiPriority w:val="99"/>
    <w:rsid w:val="007C7B75"/>
    <w:pPr>
      <w:spacing w:line="240" w:lineRule="auto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uiPriority w:val="99"/>
    <w:rsid w:val="007C7B75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12">
    <w:name w:val="Знак1 Знак Знак Знак Знак Знак Знак Знак Знак Знак Знак Знак Знак Знак Знак Знак Знак Знак Знак"/>
    <w:basedOn w:val="Normal"/>
    <w:uiPriority w:val="99"/>
    <w:rsid w:val="007C7B75"/>
    <w:pPr>
      <w:spacing w:line="240" w:lineRule="auto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8">
    <w:name w:val="Знак"/>
    <w:basedOn w:val="Normal"/>
    <w:uiPriority w:val="99"/>
    <w:rsid w:val="007C7B75"/>
    <w:pPr>
      <w:spacing w:line="240" w:lineRule="auto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7C7B75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customStyle="1" w:styleId="a9">
    <w:name w:val="Цветовое выделение"/>
    <w:uiPriority w:val="99"/>
    <w:rsid w:val="007C7B75"/>
    <w:rPr>
      <w:b/>
      <w:bCs/>
      <w:color w:val="000080"/>
      <w:sz w:val="20"/>
      <w:szCs w:val="20"/>
    </w:rPr>
  </w:style>
  <w:style w:type="paragraph" w:customStyle="1" w:styleId="aa">
    <w:name w:val="Таблицы (моноширинный)"/>
    <w:basedOn w:val="Normal"/>
    <w:next w:val="Normal"/>
    <w:uiPriority w:val="99"/>
    <w:rsid w:val="007C7B75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Courier New" w:hAnsi="Courier New" w:cs="Courier New"/>
      <w:sz w:val="20"/>
      <w:szCs w:val="20"/>
    </w:rPr>
  </w:style>
  <w:style w:type="paragraph" w:customStyle="1" w:styleId="13">
    <w:name w:val="Текст1"/>
    <w:basedOn w:val="PlainText"/>
    <w:uiPriority w:val="99"/>
    <w:rsid w:val="007C7B75"/>
    <w:pPr>
      <w:tabs>
        <w:tab w:val="left" w:pos="480"/>
        <w:tab w:val="left" w:pos="720"/>
        <w:tab w:val="left" w:pos="6240"/>
      </w:tabs>
      <w:spacing w:line="240" w:lineRule="atLeast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7C7B75"/>
    <w:pPr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7C7B75"/>
    <w:rPr>
      <w:rFonts w:ascii="Courier New" w:hAnsi="Courier New" w:cs="Courier New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7C7B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C7B75"/>
    <w:rPr>
      <w:rFonts w:ascii="Tahoma" w:hAnsi="Tahoma" w:cs="Tahoma"/>
      <w:sz w:val="16"/>
      <w:szCs w:val="16"/>
      <w:lang w:val="ru-RU" w:eastAsia="ru-RU"/>
    </w:rPr>
  </w:style>
  <w:style w:type="character" w:styleId="FootnoteReference">
    <w:name w:val="footnote reference"/>
    <w:basedOn w:val="DefaultParagraphFont"/>
    <w:uiPriority w:val="99"/>
    <w:semiHidden/>
    <w:rsid w:val="007C7B75"/>
    <w:rPr>
      <w:sz w:val="28"/>
      <w:szCs w:val="28"/>
      <w:vertAlign w:val="superscript"/>
      <w:lang w:val="ru-RU" w:eastAsia="en-US"/>
    </w:rPr>
  </w:style>
  <w:style w:type="paragraph" w:styleId="EndnoteText">
    <w:name w:val="endnote text"/>
    <w:basedOn w:val="Normal"/>
    <w:next w:val="Normal"/>
    <w:link w:val="EndnoteTextChar"/>
    <w:uiPriority w:val="99"/>
    <w:semiHidden/>
    <w:rsid w:val="007C7B75"/>
  </w:style>
  <w:style w:type="character" w:customStyle="1" w:styleId="EndnoteTextChar">
    <w:name w:val="Endnote Text Char"/>
    <w:basedOn w:val="DefaultParagraphFont"/>
    <w:link w:val="EndnoteText"/>
    <w:uiPriority w:val="99"/>
    <w:rsid w:val="007C7B75"/>
    <w:rPr>
      <w:sz w:val="28"/>
      <w:szCs w:val="28"/>
      <w:lang w:val="ru-RU" w:eastAsia="ru-RU"/>
    </w:rPr>
  </w:style>
  <w:style w:type="paragraph" w:styleId="TableofAuthorities">
    <w:name w:val="table of authorities"/>
    <w:basedOn w:val="Normal"/>
    <w:next w:val="Normal"/>
    <w:uiPriority w:val="99"/>
    <w:semiHidden/>
    <w:rsid w:val="007C7B75"/>
  </w:style>
  <w:style w:type="paragraph" w:styleId="MacroText">
    <w:name w:val="macro"/>
    <w:link w:val="MacroTextChar"/>
    <w:uiPriority w:val="99"/>
    <w:semiHidden/>
    <w:rsid w:val="007C7B7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  <w:ind w:firstLine="709"/>
      <w:jc w:val="both"/>
    </w:pPr>
    <w:rPr>
      <w:sz w:val="28"/>
      <w:szCs w:val="28"/>
    </w:rPr>
  </w:style>
  <w:style w:type="character" w:customStyle="1" w:styleId="MacroTextChar">
    <w:name w:val="Macro Text Char"/>
    <w:basedOn w:val="DefaultParagraphFont"/>
    <w:link w:val="MacroText"/>
    <w:uiPriority w:val="99"/>
    <w:rsid w:val="007C7B75"/>
    <w:rPr>
      <w:sz w:val="28"/>
      <w:szCs w:val="28"/>
      <w:lang w:val="ru-RU" w:eastAsia="ru-RU"/>
    </w:rPr>
  </w:style>
  <w:style w:type="paragraph" w:styleId="TOAHeading">
    <w:name w:val="toa heading"/>
    <w:basedOn w:val="Normal"/>
    <w:next w:val="Normal"/>
    <w:uiPriority w:val="99"/>
    <w:semiHidden/>
    <w:rsid w:val="007C7B75"/>
  </w:style>
  <w:style w:type="paragraph" w:styleId="NormalWeb">
    <w:name w:val="Normal (Web)"/>
    <w:basedOn w:val="Normal"/>
    <w:uiPriority w:val="99"/>
    <w:rsid w:val="007C7B75"/>
    <w:pPr>
      <w:spacing w:before="120" w:after="120" w:line="240" w:lineRule="auto"/>
      <w:ind w:firstLine="0"/>
    </w:pPr>
    <w:rPr>
      <w:sz w:val="24"/>
      <w:szCs w:val="24"/>
    </w:rPr>
  </w:style>
  <w:style w:type="paragraph" w:customStyle="1" w:styleId="ENo">
    <w:name w:val="E?No?"/>
    <w:basedOn w:val="Normal"/>
    <w:uiPriority w:val="99"/>
    <w:rsid w:val="007C7B75"/>
    <w:pPr>
      <w:widowControl w:val="0"/>
      <w:overflowPunct w:val="0"/>
      <w:autoSpaceDE w:val="0"/>
      <w:autoSpaceDN w:val="0"/>
      <w:adjustRightInd w:val="0"/>
      <w:spacing w:line="240" w:lineRule="auto"/>
      <w:ind w:firstLine="284"/>
      <w:textAlignment w:val="baseline"/>
    </w:pPr>
    <w:rPr>
      <w:sz w:val="24"/>
      <w:szCs w:val="24"/>
    </w:rPr>
  </w:style>
  <w:style w:type="paragraph" w:customStyle="1" w:styleId="31">
    <w:name w:val="Основной текст с отступом 31"/>
    <w:basedOn w:val="Normal"/>
    <w:uiPriority w:val="99"/>
    <w:rsid w:val="007C7B75"/>
    <w:pPr>
      <w:suppressAutoHyphens/>
      <w:autoSpaceDE w:val="0"/>
      <w:spacing w:line="240" w:lineRule="auto"/>
      <w:ind w:firstLine="720"/>
    </w:pPr>
    <w:rPr>
      <w:spacing w:val="-2"/>
      <w:sz w:val="24"/>
      <w:szCs w:val="24"/>
      <w:lang w:eastAsia="ar-SA"/>
    </w:rPr>
  </w:style>
  <w:style w:type="character" w:customStyle="1" w:styleId="ab">
    <w:name w:val="Гипертекстовая ссылка"/>
    <w:uiPriority w:val="99"/>
    <w:rsid w:val="007C7B75"/>
    <w:rPr>
      <w:b/>
      <w:bCs/>
      <w:color w:val="008000"/>
      <w:sz w:val="20"/>
      <w:szCs w:val="20"/>
    </w:rPr>
  </w:style>
  <w:style w:type="paragraph" w:customStyle="1" w:styleId="210">
    <w:name w:val="Основной текст 21"/>
    <w:basedOn w:val="Normal"/>
    <w:uiPriority w:val="99"/>
    <w:rsid w:val="007C7B75"/>
    <w:pPr>
      <w:widowControl w:val="0"/>
      <w:suppressAutoHyphens/>
      <w:overflowPunct w:val="0"/>
      <w:autoSpaceDE w:val="0"/>
      <w:spacing w:line="240" w:lineRule="auto"/>
    </w:pPr>
    <w:rPr>
      <w:spacing w:val="-2"/>
      <w:lang w:eastAsia="ar-SA"/>
    </w:rPr>
  </w:style>
  <w:style w:type="character" w:styleId="FollowedHyperlink">
    <w:name w:val="FollowedHyperlink"/>
    <w:basedOn w:val="DefaultParagraphFont"/>
    <w:uiPriority w:val="99"/>
    <w:rsid w:val="00EA0DCD"/>
    <w:rPr>
      <w:color w:val="auto"/>
      <w:u w:val="none"/>
      <w:effect w:val="none"/>
    </w:rPr>
  </w:style>
  <w:style w:type="paragraph" w:customStyle="1" w:styleId="text">
    <w:name w:val="text"/>
    <w:basedOn w:val="Normal"/>
    <w:uiPriority w:val="99"/>
    <w:rsid w:val="00EA0DCD"/>
    <w:pPr>
      <w:spacing w:before="100" w:beforeAutospacing="1" w:after="100" w:afterAutospacing="1" w:line="240" w:lineRule="auto"/>
      <w:ind w:firstLine="0"/>
      <w:jc w:val="left"/>
    </w:pPr>
    <w:rPr>
      <w:rFonts w:ascii="Verdana" w:hAnsi="Verdana" w:cs="Verdana"/>
      <w:color w:val="204E84"/>
      <w:sz w:val="20"/>
      <w:szCs w:val="20"/>
    </w:rPr>
  </w:style>
  <w:style w:type="paragraph" w:customStyle="1" w:styleId="sm">
    <w:name w:val="sm"/>
    <w:basedOn w:val="Normal"/>
    <w:uiPriority w:val="99"/>
    <w:rsid w:val="00EA0DCD"/>
    <w:pPr>
      <w:spacing w:before="100" w:beforeAutospacing="1" w:after="100" w:afterAutospacing="1" w:line="240" w:lineRule="auto"/>
      <w:ind w:firstLine="0"/>
      <w:jc w:val="left"/>
    </w:pPr>
    <w:rPr>
      <w:rFonts w:ascii="Verdana" w:hAnsi="Verdana" w:cs="Verdana"/>
      <w:color w:val="204E84"/>
      <w:sz w:val="15"/>
      <w:szCs w:val="15"/>
    </w:rPr>
  </w:style>
  <w:style w:type="character" w:styleId="Strong">
    <w:name w:val="Strong"/>
    <w:basedOn w:val="DefaultParagraphFont"/>
    <w:uiPriority w:val="99"/>
    <w:qFormat/>
    <w:rsid w:val="00EA0DCD"/>
    <w:rPr>
      <w:b/>
      <w:bCs/>
    </w:rPr>
  </w:style>
  <w:style w:type="character" w:styleId="Emphasis">
    <w:name w:val="Emphasis"/>
    <w:basedOn w:val="DefaultParagraphFont"/>
    <w:uiPriority w:val="99"/>
    <w:qFormat/>
    <w:rsid w:val="00EA0DCD"/>
    <w:rPr>
      <w:i/>
      <w:iCs/>
    </w:rPr>
  </w:style>
  <w:style w:type="table" w:styleId="TableGrid">
    <w:name w:val="Table Grid"/>
    <w:basedOn w:val="TableNormal"/>
    <w:uiPriority w:val="99"/>
    <w:rsid w:val="006C55BA"/>
    <w:pPr>
      <w:spacing w:line="360" w:lineRule="auto"/>
      <w:ind w:firstLine="709"/>
      <w:jc w:val="both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"/>
    <w:uiPriority w:val="99"/>
    <w:rsid w:val="002E37CC"/>
    <w:rPr>
      <w:rFonts w:ascii="Calibri" w:hAnsi="Calibri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uiPriority w:val="99"/>
    <w:rsid w:val="002E37CC"/>
    <w:rPr>
      <w:rFonts w:ascii="Calibri" w:hAnsi="Calibri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uiPriority w:val="99"/>
    <w:rsid w:val="0059521D"/>
    <w:rPr>
      <w:rFonts w:ascii="Calibri" w:hAnsi="Calibri"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59521D"/>
    <w:pPr>
      <w:ind w:left="720"/>
    </w:pPr>
  </w:style>
  <w:style w:type="character" w:styleId="PlaceholderText">
    <w:name w:val="Placeholder Text"/>
    <w:basedOn w:val="DefaultParagraphFont"/>
    <w:uiPriority w:val="99"/>
    <w:semiHidden/>
    <w:rsid w:val="007345A0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7276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6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76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76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7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76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6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6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6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6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7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76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7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hyperlink" Target="http://admin.my-evp.ru/wp-content/uploads/postan/2015/1459-p.pdf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hyperlink" Target="http://admin.my-evp.ru/wp-content/uploads/postan/2015/1475-p.pdf" TargetMode="External"/><Relationship Id="rId25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://admin.my-evp.ru/wp-content/uploads/postan/2015/1049-p.pdf" TargetMode="External"/><Relationship Id="rId20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oleObject" Target="embeddings/oleObject4.bin"/><Relationship Id="rId5" Type="http://schemas.openxmlformats.org/officeDocument/2006/relationships/footnotes" Target="footnotes.xml"/><Relationship Id="rId15" Type="http://schemas.openxmlformats.org/officeDocument/2006/relationships/hyperlink" Target="http://admin.my-evp.ru/wp-content/uploads/postan/2015/226-p.pdf" TargetMode="External"/><Relationship Id="rId23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hyperlink" Target="http://mzem.rk.gov.ru/rus/index.htm/news/347106.htm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admin.my-evp.ru/wp-content/uploads/2015/02/3.pdf" TargetMode="External"/><Relationship Id="rId22" Type="http://schemas.openxmlformats.org/officeDocument/2006/relationships/image" Target="media/image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61</TotalTime>
  <Pages>37</Pages>
  <Words>15555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СЧЁТНАЯ ПАЛАТА ГОРОДА НИЖНЕВАРТОВСКА</dc:title>
  <dc:subject/>
  <dc:creator>Admin</dc:creator>
  <cp:keywords/>
  <dc:description/>
  <cp:lastModifiedBy>OPVO</cp:lastModifiedBy>
  <cp:revision>7</cp:revision>
  <cp:lastPrinted>2017-11-17T12:58:00Z</cp:lastPrinted>
  <dcterms:created xsi:type="dcterms:W3CDTF">2017-11-07T12:47:00Z</dcterms:created>
  <dcterms:modified xsi:type="dcterms:W3CDTF">2017-11-17T14:29:00Z</dcterms:modified>
</cp:coreProperties>
</file>